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6880" w:type="dxa"/>
        <w:tblInd w:w="-11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"/>
        <w:gridCol w:w="2072"/>
        <w:gridCol w:w="1898"/>
        <w:gridCol w:w="1421"/>
        <w:gridCol w:w="2185"/>
        <w:gridCol w:w="472"/>
        <w:gridCol w:w="4119"/>
        <w:gridCol w:w="4692"/>
      </w:tblGrid>
      <w:tr w:rsidR="009E6AB9" w:rsidTr="000E2496">
        <w:trPr>
          <w:gridBefore w:val="1"/>
          <w:wBefore w:w="21" w:type="dxa"/>
          <w:trHeight w:val="4860"/>
        </w:trPr>
        <w:tc>
          <w:tcPr>
            <w:tcW w:w="5418" w:type="dxa"/>
            <w:gridSpan w:val="3"/>
          </w:tcPr>
          <w:p w:rsidR="009E6AB9" w:rsidRDefault="000F6E9B" w:rsidP="009C7A6D">
            <w:pPr>
              <w:pStyle w:val="4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86592" behindDoc="1" locked="0" layoutInCell="1" allowOverlap="1" wp14:anchorId="6A63DA9A" wp14:editId="13C64793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828675</wp:posOffset>
                  </wp:positionV>
                  <wp:extent cx="4838065" cy="4581525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p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065" cy="458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38B48F05" wp14:editId="01DF8AA3">
                      <wp:simplePos x="0" y="0"/>
                      <wp:positionH relativeFrom="column">
                        <wp:posOffset>631190</wp:posOffset>
                      </wp:positionH>
                      <wp:positionV relativeFrom="paragraph">
                        <wp:posOffset>285750</wp:posOffset>
                      </wp:positionV>
                      <wp:extent cx="3724275" cy="1057275"/>
                      <wp:effectExtent l="0" t="0" r="0" b="0"/>
                      <wp:wrapNone/>
                      <wp:docPr id="20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4275" cy="1057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F6E9B" w:rsidRPr="0034208C" w:rsidRDefault="000F6E9B" w:rsidP="0034208C">
                                  <w:pPr>
                                    <w:spacing w:before="60" w:line="340" w:lineRule="exact"/>
                                    <w:ind w:left="187"/>
                                    <w:jc w:val="center"/>
                                    <w:rPr>
                                      <w:rFonts w:ascii="Antique Olive Roman" w:hAnsi="Antique Olive Roman"/>
                                      <w:noProof/>
                                      <w:color w:val="E7934E" w:themeColor="accent4"/>
                                      <w:sz w:val="32"/>
                                      <w:szCs w:val="32"/>
                                      <w:lang w:bidi="ru-RU"/>
                                    </w:rPr>
                                  </w:pPr>
                                  <w:r w:rsidRPr="0034208C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7934E" w:themeColor="accent4"/>
                                      <w:sz w:val="32"/>
                                      <w:szCs w:val="32"/>
                                      <w:lang w:bidi="ru-RU"/>
                                    </w:rPr>
                                    <w:t>ВСЕ</w:t>
                                  </w:r>
                                  <w:r w:rsidRPr="0034208C">
                                    <w:rPr>
                                      <w:rFonts w:ascii="Antique Olive Roman" w:hAnsi="Antique Olive Roman"/>
                                      <w:b/>
                                      <w:noProof/>
                                      <w:color w:val="E7934E" w:themeColor="accent4"/>
                                      <w:sz w:val="32"/>
                                      <w:szCs w:val="32"/>
                                      <w:lang w:bidi="ru-RU"/>
                                    </w:rPr>
                                    <w:t xml:space="preserve"> </w:t>
                                  </w:r>
                                  <w:r w:rsidRPr="0034208C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7934E" w:themeColor="accent4"/>
                                      <w:sz w:val="32"/>
                                      <w:szCs w:val="32"/>
                                      <w:lang w:bidi="ru-RU"/>
                                    </w:rPr>
                                    <w:t>МЕРЫ</w:t>
                                  </w:r>
                                  <w:r w:rsidRPr="0034208C">
                                    <w:rPr>
                                      <w:rFonts w:ascii="Antique Olive Roman" w:hAnsi="Antique Olive Roman"/>
                                      <w:b/>
                                      <w:noProof/>
                                      <w:color w:val="E7934E" w:themeColor="accent4"/>
                                      <w:sz w:val="32"/>
                                      <w:szCs w:val="32"/>
                                      <w:lang w:bidi="ru-RU"/>
                                    </w:rPr>
                                    <w:t xml:space="preserve"> </w:t>
                                  </w:r>
                                  <w:r w:rsidRPr="0034208C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7934E" w:themeColor="accent4"/>
                                      <w:sz w:val="32"/>
                                      <w:szCs w:val="32"/>
                                      <w:lang w:bidi="ru-RU"/>
                                    </w:rPr>
                                    <w:t>ПОДДЕРЖКИ</w:t>
                                  </w:r>
                                  <w:r w:rsidRPr="0034208C">
                                    <w:rPr>
                                      <w:rFonts w:ascii="Antique Olive Roman" w:hAnsi="Antique Olive Roman"/>
                                      <w:b/>
                                      <w:noProof/>
                                      <w:color w:val="E7934E" w:themeColor="accent4"/>
                                      <w:sz w:val="32"/>
                                      <w:szCs w:val="32"/>
                                      <w:lang w:bidi="ru-RU"/>
                                    </w:rPr>
                                    <w:t xml:space="preserve"> </w:t>
                                  </w:r>
                                  <w:r w:rsidRPr="0034208C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7934E" w:themeColor="accent4"/>
                                      <w:sz w:val="32"/>
                                      <w:szCs w:val="32"/>
                                      <w:lang w:bidi="ru-RU"/>
                                    </w:rPr>
                                    <w:t>В</w:t>
                                  </w:r>
                                  <w:r w:rsidRPr="0034208C">
                                    <w:rPr>
                                      <w:rFonts w:ascii="Antique Olive Roman" w:hAnsi="Antique Olive Roman"/>
                                      <w:b/>
                                      <w:noProof/>
                                      <w:color w:val="E7934E" w:themeColor="accent4"/>
                                      <w:sz w:val="32"/>
                                      <w:szCs w:val="32"/>
                                      <w:lang w:bidi="ru-RU"/>
                                    </w:rPr>
                                    <w:t xml:space="preserve"> </w:t>
                                  </w:r>
                                  <w:r w:rsidRPr="0034208C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7934E" w:themeColor="accent4"/>
                                      <w:sz w:val="32"/>
                                      <w:szCs w:val="32"/>
                                      <w:lang w:bidi="ru-RU"/>
                                    </w:rPr>
                                    <w:t>ТВОЕМ</w:t>
                                  </w:r>
                                  <w:r w:rsidRPr="0034208C">
                                    <w:rPr>
                                      <w:rFonts w:ascii="Antique Olive Roman" w:hAnsi="Antique Olive Roman"/>
                                      <w:b/>
                                      <w:noProof/>
                                      <w:color w:val="E7934E" w:themeColor="accent4"/>
                                      <w:sz w:val="32"/>
                                      <w:szCs w:val="32"/>
                                      <w:lang w:bidi="ru-RU"/>
                                    </w:rPr>
                                    <w:t xml:space="preserve"> </w:t>
                                  </w:r>
                                  <w:r w:rsidRPr="0034208C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7934E" w:themeColor="accent4"/>
                                      <w:sz w:val="32"/>
                                      <w:szCs w:val="32"/>
                                      <w:lang w:bidi="ru-RU"/>
                                    </w:rPr>
                                    <w:t>МОБИЛЬНОМ</w:t>
                                  </w:r>
                                  <w:r w:rsidRPr="0034208C">
                                    <w:rPr>
                                      <w:rFonts w:ascii="Antique Olive Roman" w:hAnsi="Antique Olive Roman"/>
                                      <w:b/>
                                      <w:noProof/>
                                      <w:color w:val="E7934E" w:themeColor="accent4"/>
                                      <w:sz w:val="32"/>
                                      <w:szCs w:val="32"/>
                                      <w:lang w:bidi="ru-RU"/>
                                    </w:rPr>
                                    <w:t xml:space="preserve"> </w:t>
                                  </w:r>
                                  <w:r w:rsidRPr="0034208C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7934E" w:themeColor="accent4"/>
                                      <w:sz w:val="32"/>
                                      <w:szCs w:val="32"/>
                                      <w:lang w:bidi="ru-RU"/>
                                    </w:rPr>
                                    <w:t>ТЕЛЕФОНЕ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0" o:spid="_x0000_s1026" style="position:absolute;left:0;text-align:left;margin-left:49.7pt;margin-top:22.5pt;width:293.25pt;height:83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" filled="f" stroked="f" strokeweight="1pt">
                      <v:textbox>
                        <w:txbxContent>
                          <w:p w:rsidR="000F6E9B" w:rsidRPr="0034208C" w:rsidRDefault="000F6E9B" w:rsidP="0034208C">
                            <w:pPr>
                              <w:spacing w:before="60" w:line="340" w:lineRule="exact"/>
                              <w:ind w:left="187"/>
                              <w:jc w:val="center"/>
                              <w:rPr>
                                <w:rFonts w:ascii="Antique Olive Roman" w:hAnsi="Antique Olive Roman"/>
                                <w:noProof/>
                                <w:color w:val="E7934E" w:themeColor="accent4"/>
                                <w:sz w:val="32"/>
                                <w:szCs w:val="32"/>
                                <w:lang w:bidi="ru-RU"/>
                              </w:rPr>
                            </w:pPr>
                            <w:r w:rsidRPr="0034208C">
                              <w:rPr>
                                <w:rFonts w:ascii="Arial" w:hAnsi="Arial" w:cs="Arial"/>
                                <w:b/>
                                <w:noProof/>
                                <w:color w:val="E7934E" w:themeColor="accent4"/>
                                <w:sz w:val="32"/>
                                <w:szCs w:val="32"/>
                                <w:lang w:bidi="ru-RU"/>
                              </w:rPr>
                              <w:t>ВСЕ</w:t>
                            </w:r>
                            <w:r w:rsidRPr="0034208C">
                              <w:rPr>
                                <w:rFonts w:ascii="Antique Olive Roman" w:hAnsi="Antique Olive Roman"/>
                                <w:b/>
                                <w:noProof/>
                                <w:color w:val="E7934E" w:themeColor="accent4"/>
                                <w:sz w:val="32"/>
                                <w:szCs w:val="32"/>
                                <w:lang w:bidi="ru-RU"/>
                              </w:rPr>
                              <w:t xml:space="preserve"> </w:t>
                            </w:r>
                            <w:r w:rsidRPr="0034208C">
                              <w:rPr>
                                <w:rFonts w:ascii="Arial" w:hAnsi="Arial" w:cs="Arial"/>
                                <w:b/>
                                <w:noProof/>
                                <w:color w:val="E7934E" w:themeColor="accent4"/>
                                <w:sz w:val="32"/>
                                <w:szCs w:val="32"/>
                                <w:lang w:bidi="ru-RU"/>
                              </w:rPr>
                              <w:t>МЕРЫ</w:t>
                            </w:r>
                            <w:r w:rsidRPr="0034208C">
                              <w:rPr>
                                <w:rFonts w:ascii="Antique Olive Roman" w:hAnsi="Antique Olive Roman"/>
                                <w:b/>
                                <w:noProof/>
                                <w:color w:val="E7934E" w:themeColor="accent4"/>
                                <w:sz w:val="32"/>
                                <w:szCs w:val="32"/>
                                <w:lang w:bidi="ru-RU"/>
                              </w:rPr>
                              <w:t xml:space="preserve"> </w:t>
                            </w:r>
                            <w:r w:rsidRPr="0034208C">
                              <w:rPr>
                                <w:rFonts w:ascii="Arial" w:hAnsi="Arial" w:cs="Arial"/>
                                <w:b/>
                                <w:noProof/>
                                <w:color w:val="E7934E" w:themeColor="accent4"/>
                                <w:sz w:val="32"/>
                                <w:szCs w:val="32"/>
                                <w:lang w:bidi="ru-RU"/>
                              </w:rPr>
                              <w:t>ПОДДЕРЖКИ</w:t>
                            </w:r>
                            <w:r w:rsidRPr="0034208C">
                              <w:rPr>
                                <w:rFonts w:ascii="Antique Olive Roman" w:hAnsi="Antique Olive Roman"/>
                                <w:b/>
                                <w:noProof/>
                                <w:color w:val="E7934E" w:themeColor="accent4"/>
                                <w:sz w:val="32"/>
                                <w:szCs w:val="32"/>
                                <w:lang w:bidi="ru-RU"/>
                              </w:rPr>
                              <w:t xml:space="preserve"> </w:t>
                            </w:r>
                            <w:r w:rsidRPr="0034208C">
                              <w:rPr>
                                <w:rFonts w:ascii="Arial" w:hAnsi="Arial" w:cs="Arial"/>
                                <w:b/>
                                <w:noProof/>
                                <w:color w:val="E7934E" w:themeColor="accent4"/>
                                <w:sz w:val="32"/>
                                <w:szCs w:val="32"/>
                                <w:lang w:bidi="ru-RU"/>
                              </w:rPr>
                              <w:t>В</w:t>
                            </w:r>
                            <w:r w:rsidRPr="0034208C">
                              <w:rPr>
                                <w:rFonts w:ascii="Antique Olive Roman" w:hAnsi="Antique Olive Roman"/>
                                <w:b/>
                                <w:noProof/>
                                <w:color w:val="E7934E" w:themeColor="accent4"/>
                                <w:sz w:val="32"/>
                                <w:szCs w:val="32"/>
                                <w:lang w:bidi="ru-RU"/>
                              </w:rPr>
                              <w:t xml:space="preserve"> </w:t>
                            </w:r>
                            <w:r w:rsidRPr="0034208C">
                              <w:rPr>
                                <w:rFonts w:ascii="Arial" w:hAnsi="Arial" w:cs="Arial"/>
                                <w:b/>
                                <w:noProof/>
                                <w:color w:val="E7934E" w:themeColor="accent4"/>
                                <w:sz w:val="32"/>
                                <w:szCs w:val="32"/>
                                <w:lang w:bidi="ru-RU"/>
                              </w:rPr>
                              <w:t>ТВОЕМ</w:t>
                            </w:r>
                            <w:r w:rsidRPr="0034208C">
                              <w:rPr>
                                <w:rFonts w:ascii="Antique Olive Roman" w:hAnsi="Antique Olive Roman"/>
                                <w:b/>
                                <w:noProof/>
                                <w:color w:val="E7934E" w:themeColor="accent4"/>
                                <w:sz w:val="32"/>
                                <w:szCs w:val="32"/>
                                <w:lang w:bidi="ru-RU"/>
                              </w:rPr>
                              <w:t xml:space="preserve"> </w:t>
                            </w:r>
                            <w:r w:rsidRPr="0034208C">
                              <w:rPr>
                                <w:rFonts w:ascii="Arial" w:hAnsi="Arial" w:cs="Arial"/>
                                <w:b/>
                                <w:noProof/>
                                <w:color w:val="E7934E" w:themeColor="accent4"/>
                                <w:sz w:val="32"/>
                                <w:szCs w:val="32"/>
                                <w:lang w:bidi="ru-RU"/>
                              </w:rPr>
                              <w:t>МОБИЛЬНОМ</w:t>
                            </w:r>
                            <w:r w:rsidRPr="0034208C">
                              <w:rPr>
                                <w:rFonts w:ascii="Antique Olive Roman" w:hAnsi="Antique Olive Roman"/>
                                <w:b/>
                                <w:noProof/>
                                <w:color w:val="E7934E" w:themeColor="accent4"/>
                                <w:sz w:val="32"/>
                                <w:szCs w:val="32"/>
                                <w:lang w:bidi="ru-RU"/>
                              </w:rPr>
                              <w:t xml:space="preserve"> </w:t>
                            </w:r>
                            <w:r w:rsidRPr="0034208C">
                              <w:rPr>
                                <w:rFonts w:ascii="Arial" w:hAnsi="Arial" w:cs="Arial"/>
                                <w:b/>
                                <w:noProof/>
                                <w:color w:val="E7934E" w:themeColor="accent4"/>
                                <w:sz w:val="32"/>
                                <w:szCs w:val="32"/>
                                <w:lang w:bidi="ru-RU"/>
                              </w:rPr>
                              <w:t>ТЕЛЕФОНЕ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17A51">
              <w:rPr>
                <w:noProof/>
                <w:lang w:eastAsia="ru-RU"/>
              </w:rPr>
              <w:drawing>
                <wp:anchor distT="0" distB="0" distL="114300" distR="114300" simplePos="0" relativeHeight="251837440" behindDoc="1" locked="0" layoutInCell="1" allowOverlap="1" wp14:anchorId="77D63E31" wp14:editId="711CD9B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0</wp:posOffset>
                  </wp:positionV>
                  <wp:extent cx="10692130" cy="7560310"/>
                  <wp:effectExtent l="0" t="0" r="0" b="254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уклет о мерах поддержки 2021_обложка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130" cy="756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4D8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0032" behindDoc="1" locked="0" layoutInCell="1" allowOverlap="1" wp14:anchorId="7AD9DC7B" wp14:editId="12EC5D23">
                      <wp:simplePos x="0" y="0"/>
                      <wp:positionH relativeFrom="column">
                        <wp:posOffset>3022600</wp:posOffset>
                      </wp:positionH>
                      <wp:positionV relativeFrom="paragraph">
                        <wp:posOffset>4568190</wp:posOffset>
                      </wp:positionV>
                      <wp:extent cx="1524000" cy="1398270"/>
                      <wp:effectExtent l="10160" t="6985" r="8890" b="13970"/>
                      <wp:wrapNone/>
                      <wp:docPr id="988" name="Поле 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0" cy="1398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94D8B" w:rsidRDefault="00894D8B"/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988" o:spid="_x0000_s1027" type="#_x0000_t202" style="position:absolute;left:0;text-align:left;margin-left:238pt;margin-top:359.7pt;width:120pt;height:110.1pt;z-index:-251496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" strokecolor="white">
                      <v:textbox style="mso-fit-shape-to-text:t">
                        <w:txbxContent>
                          <w:p w:rsidR="00894D8B" w:rsidRDefault="00894D8B"/>
                        </w:txbxContent>
                      </v:textbox>
                    </v:shape>
                  </w:pict>
                </mc:Fallback>
              </mc:AlternateContent>
            </w:r>
            <w:r w:rsidR="007C4D1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10BDC456" wp14:editId="5B21C8B2">
                      <wp:simplePos x="0" y="0"/>
                      <wp:positionH relativeFrom="page">
                        <wp:posOffset>21590</wp:posOffset>
                      </wp:positionH>
                      <wp:positionV relativeFrom="page">
                        <wp:posOffset>0</wp:posOffset>
                      </wp:positionV>
                      <wp:extent cx="5476875" cy="7591425"/>
                      <wp:effectExtent l="0" t="0" r="9525" b="9525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76875" cy="759142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76000">
                                    <a:schemeClr val="bg1">
                                      <a:lumMod val="73000"/>
                                      <a:lumOff val="27000"/>
                                    </a:schemeClr>
                                  </a:gs>
                                  <a:gs pos="100000">
                                    <a:srgbClr val="D1F2FF">
                                      <a:alpha val="0"/>
                                    </a:srgbClr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12" o:spid="_x0000_s1026" style="position:absolute;margin-left:1.7pt;margin-top:0;width:431.25pt;height:597.75pt;z-index:-2516490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" fillcolor="white [2364]" stroked="f" strokeweight="1pt">
                      <v:fill opacity="0" color2="#d1f2ff" rotate="t" angle="90" colors="0 white;49807f white" focus="100%" type="gradient"/>
                      <w10:wrap anchorx="page" anchory="page"/>
                    </v:rect>
                  </w:pict>
                </mc:Fallback>
              </mc:AlternateContent>
            </w:r>
          </w:p>
        </w:tc>
        <w:tc>
          <w:tcPr>
            <w:tcW w:w="2197" w:type="dxa"/>
          </w:tcPr>
          <w:p w:rsidR="009E6AB9" w:rsidRDefault="009E6AB9" w:rsidP="00F85C05">
            <w:pPr>
              <w:rPr>
                <w:noProof/>
              </w:rPr>
            </w:pPr>
          </w:p>
        </w:tc>
        <w:tc>
          <w:tcPr>
            <w:tcW w:w="475" w:type="dxa"/>
            <w:vMerge w:val="restart"/>
            <w:shd w:val="clear" w:color="auto" w:fill="auto"/>
          </w:tcPr>
          <w:p w:rsidR="009E6AB9" w:rsidRDefault="009E6AB9" w:rsidP="00F85C05">
            <w:pPr>
              <w:rPr>
                <w:noProof/>
              </w:rPr>
            </w:pPr>
          </w:p>
        </w:tc>
        <w:tc>
          <w:tcPr>
            <w:tcW w:w="8769" w:type="dxa"/>
            <w:gridSpan w:val="2"/>
            <w:vMerge w:val="restart"/>
            <w:shd w:val="clear" w:color="auto" w:fill="auto"/>
            <w:vAlign w:val="center"/>
          </w:tcPr>
          <w:p w:rsidR="009E6AB9" w:rsidRDefault="009E6AB9" w:rsidP="009063CD">
            <w:pPr>
              <w:jc w:val="center"/>
              <w:rPr>
                <w:noProof/>
              </w:rPr>
            </w:pPr>
          </w:p>
        </w:tc>
      </w:tr>
      <w:tr w:rsidR="009E6AB9" w:rsidTr="000E2496">
        <w:trPr>
          <w:gridBefore w:val="1"/>
          <w:wBefore w:w="21" w:type="dxa"/>
          <w:trHeight w:val="2749"/>
        </w:trPr>
        <w:tc>
          <w:tcPr>
            <w:tcW w:w="5418" w:type="dxa"/>
            <w:gridSpan w:val="3"/>
          </w:tcPr>
          <w:p w:rsidR="009E6AB9" w:rsidRDefault="00B034DB" w:rsidP="00F85C05">
            <w:pPr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455B9872" wp14:editId="65F4242E">
                      <wp:simplePos x="0" y="0"/>
                      <wp:positionH relativeFrom="column">
                        <wp:posOffset>2784853</wp:posOffset>
                      </wp:positionH>
                      <wp:positionV relativeFrom="paragraph">
                        <wp:posOffset>1320529</wp:posOffset>
                      </wp:positionV>
                      <wp:extent cx="2509169" cy="717739"/>
                      <wp:effectExtent l="0" t="0" r="0" b="0"/>
                      <wp:wrapNone/>
                      <wp:docPr id="42" name="Прямоугольник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9169" cy="7177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4208C" w:rsidRPr="0034208C" w:rsidRDefault="0034208C" w:rsidP="006C0775">
                                  <w:pPr>
                                    <w:spacing w:line="240" w:lineRule="exact"/>
                                    <w:rPr>
                                      <w:rFonts w:ascii="Bodoni" w:hAnsi="Bodoni" w:cs="Arial"/>
                                      <w:b/>
                                      <w:color w:val="257EB5"/>
                                      <w:spacing w:val="12"/>
                                      <w:szCs w:val="24"/>
                                      <w:lang w:eastAsia="ru-RU"/>
                                    </w:rPr>
                                  </w:pPr>
                                  <w:r w:rsidRPr="0034208C">
                                    <w:rPr>
                                      <w:rFonts w:ascii="Times New Roman" w:hAnsi="Times New Roman"/>
                                      <w:b/>
                                      <w:color w:val="257EB5"/>
                                      <w:spacing w:val="12"/>
                                      <w:szCs w:val="24"/>
                                      <w:lang w:eastAsia="ru-RU"/>
                                    </w:rPr>
                                    <w:t>Установи</w:t>
                                  </w:r>
                                  <w:r w:rsidRPr="0034208C">
                                    <w:rPr>
                                      <w:rFonts w:ascii="Bodoni" w:hAnsi="Bodoni" w:cs="Arial"/>
                                      <w:b/>
                                      <w:color w:val="257EB5"/>
                                      <w:spacing w:val="12"/>
                                      <w:szCs w:val="24"/>
                                      <w:lang w:eastAsia="ru-RU"/>
                                    </w:rPr>
                                    <w:t xml:space="preserve"> </w:t>
                                  </w:r>
                                  <w:r w:rsidRPr="0034208C">
                                    <w:rPr>
                                      <w:rFonts w:ascii="Times New Roman" w:hAnsi="Times New Roman"/>
                                      <w:b/>
                                      <w:color w:val="257EB5"/>
                                      <w:spacing w:val="12"/>
                                      <w:szCs w:val="24"/>
                                      <w:lang w:eastAsia="ru-RU"/>
                                    </w:rPr>
                                    <w:t>мобильное</w:t>
                                  </w:r>
                                  <w:r w:rsidRPr="0034208C">
                                    <w:rPr>
                                      <w:rFonts w:ascii="Bodoni" w:hAnsi="Bodoni" w:cs="Arial"/>
                                      <w:b/>
                                      <w:color w:val="257EB5"/>
                                      <w:spacing w:val="12"/>
                                      <w:szCs w:val="24"/>
                                      <w:lang w:eastAsia="ru-RU"/>
                                    </w:rPr>
                                    <w:t xml:space="preserve"> </w:t>
                                  </w:r>
                                  <w:r w:rsidRPr="0034208C">
                                    <w:rPr>
                                      <w:rFonts w:ascii="Times New Roman" w:hAnsi="Times New Roman"/>
                                      <w:b/>
                                      <w:color w:val="257EB5"/>
                                      <w:spacing w:val="12"/>
                                      <w:szCs w:val="24"/>
                                      <w:lang w:eastAsia="ru-RU"/>
                                    </w:rPr>
                                    <w:t>приложение</w:t>
                                  </w:r>
                                  <w:r w:rsidRPr="0034208C">
                                    <w:rPr>
                                      <w:rFonts w:ascii="Bodoni" w:hAnsi="Bodoni" w:cs="Arial"/>
                                      <w:b/>
                                      <w:color w:val="257EB5"/>
                                      <w:spacing w:val="12"/>
                                      <w:szCs w:val="24"/>
                                      <w:lang w:eastAsia="ru-RU"/>
                                    </w:rPr>
                                    <w:t xml:space="preserve"> </w:t>
                                  </w:r>
                                  <w:r w:rsidRPr="0034208C">
                                    <w:rPr>
                                      <w:rFonts w:ascii="Times New Roman" w:hAnsi="Times New Roman"/>
                                      <w:b/>
                                      <w:color w:val="257EB5"/>
                                      <w:spacing w:val="12"/>
                                      <w:szCs w:val="24"/>
                                      <w:lang w:eastAsia="ru-RU"/>
                                    </w:rPr>
                                    <w:t>и</w:t>
                                  </w:r>
                                  <w:r w:rsidRPr="0034208C">
                                    <w:rPr>
                                      <w:rFonts w:ascii="Bodoni" w:hAnsi="Bodoni" w:cs="Arial"/>
                                      <w:b/>
                                      <w:color w:val="257EB5"/>
                                      <w:spacing w:val="12"/>
                                      <w:szCs w:val="24"/>
                                      <w:lang w:eastAsia="ru-RU"/>
                                    </w:rPr>
                                    <w:t xml:space="preserve"> </w:t>
                                  </w:r>
                                  <w:r w:rsidRPr="0034208C">
                                    <w:rPr>
                                      <w:rFonts w:ascii="Times New Roman" w:hAnsi="Times New Roman"/>
                                      <w:b/>
                                      <w:color w:val="257EB5"/>
                                      <w:spacing w:val="12"/>
                                      <w:szCs w:val="24"/>
                                      <w:lang w:eastAsia="ru-RU"/>
                                    </w:rPr>
                                    <w:t>узнай</w:t>
                                  </w:r>
                                  <w:r w:rsidRPr="0034208C">
                                    <w:rPr>
                                      <w:rFonts w:ascii="Bodoni" w:hAnsi="Bodoni" w:cs="Arial"/>
                                      <w:b/>
                                      <w:color w:val="257EB5"/>
                                      <w:spacing w:val="12"/>
                                      <w:szCs w:val="24"/>
                                      <w:lang w:eastAsia="ru-RU"/>
                                    </w:rPr>
                                    <w:t xml:space="preserve"> </w:t>
                                  </w:r>
                                  <w:r w:rsidRPr="0034208C">
                                    <w:rPr>
                                      <w:rFonts w:ascii="Times New Roman" w:hAnsi="Times New Roman"/>
                                      <w:b/>
                                      <w:color w:val="257EB5"/>
                                      <w:spacing w:val="12"/>
                                      <w:szCs w:val="24"/>
                                      <w:lang w:eastAsia="ru-RU"/>
                                    </w:rPr>
                                    <w:t>обо</w:t>
                                  </w:r>
                                  <w:r w:rsidRPr="0034208C">
                                    <w:rPr>
                                      <w:rFonts w:ascii="Bodoni" w:hAnsi="Bodoni" w:cs="Arial"/>
                                      <w:b/>
                                      <w:color w:val="257EB5"/>
                                      <w:spacing w:val="12"/>
                                      <w:szCs w:val="24"/>
                                      <w:lang w:eastAsia="ru-RU"/>
                                    </w:rPr>
                                    <w:t xml:space="preserve"> </w:t>
                                  </w:r>
                                  <w:r w:rsidRPr="0034208C">
                                    <w:rPr>
                                      <w:rFonts w:ascii="Times New Roman" w:hAnsi="Times New Roman"/>
                                      <w:b/>
                                      <w:color w:val="257EB5"/>
                                      <w:spacing w:val="12"/>
                                      <w:szCs w:val="24"/>
                                      <w:lang w:eastAsia="ru-RU"/>
                                    </w:rPr>
                                    <w:t>всех</w:t>
                                  </w:r>
                                  <w:r w:rsidRPr="0034208C">
                                    <w:rPr>
                                      <w:rFonts w:ascii="Bodoni" w:hAnsi="Bodoni" w:cs="Arial"/>
                                      <w:b/>
                                      <w:color w:val="257EB5"/>
                                      <w:spacing w:val="12"/>
                                      <w:szCs w:val="24"/>
                                      <w:lang w:eastAsia="ru-RU"/>
                                    </w:rPr>
                                    <w:t xml:space="preserve"> </w:t>
                                  </w:r>
                                  <w:r w:rsidRPr="0034208C">
                                    <w:rPr>
                                      <w:rFonts w:ascii="Times New Roman" w:hAnsi="Times New Roman"/>
                                      <w:b/>
                                      <w:color w:val="257EB5"/>
                                      <w:spacing w:val="12"/>
                                      <w:szCs w:val="24"/>
                                      <w:lang w:eastAsia="ru-RU"/>
                                    </w:rPr>
                                    <w:t>мерах</w:t>
                                  </w:r>
                                  <w:r w:rsidRPr="0034208C">
                                    <w:rPr>
                                      <w:rFonts w:ascii="Bodoni" w:hAnsi="Bodoni" w:cs="Arial"/>
                                      <w:b/>
                                      <w:color w:val="257EB5"/>
                                      <w:spacing w:val="12"/>
                                      <w:szCs w:val="24"/>
                                      <w:lang w:eastAsia="ru-RU"/>
                                    </w:rPr>
                                    <w:t xml:space="preserve"> </w:t>
                                  </w:r>
                                  <w:r w:rsidRPr="0034208C">
                                    <w:rPr>
                                      <w:rFonts w:ascii="Times New Roman" w:hAnsi="Times New Roman"/>
                                      <w:b/>
                                      <w:color w:val="257EB5"/>
                                      <w:spacing w:val="12"/>
                                      <w:szCs w:val="24"/>
                                      <w:lang w:eastAsia="ru-RU"/>
                                    </w:rPr>
                                    <w:t>поддержки</w:t>
                                  </w:r>
                                  <w:r w:rsidRPr="0034208C">
                                    <w:rPr>
                                      <w:rFonts w:ascii="Bodoni" w:hAnsi="Bodoni" w:cs="Arial"/>
                                      <w:b/>
                                      <w:color w:val="257EB5"/>
                                      <w:spacing w:val="12"/>
                                      <w:szCs w:val="24"/>
                                      <w:lang w:eastAsia="ru-RU"/>
                                    </w:rPr>
                                    <w:t xml:space="preserve"> </w:t>
                                  </w:r>
                                  <w:r w:rsidRPr="0034208C">
                                    <w:rPr>
                                      <w:rFonts w:ascii="Times New Roman" w:hAnsi="Times New Roman"/>
                                      <w:b/>
                                      <w:color w:val="257EB5"/>
                                      <w:spacing w:val="12"/>
                                      <w:szCs w:val="24"/>
                                      <w:lang w:eastAsia="ru-RU"/>
                                    </w:rPr>
                                    <w:t>в</w:t>
                                  </w:r>
                                  <w:r w:rsidRPr="0034208C">
                                    <w:rPr>
                                      <w:rFonts w:ascii="Bodoni" w:hAnsi="Bodoni" w:cs="Arial"/>
                                      <w:b/>
                                      <w:color w:val="257EB5"/>
                                      <w:spacing w:val="12"/>
                                      <w:szCs w:val="24"/>
                                      <w:lang w:eastAsia="ru-RU"/>
                                    </w:rPr>
                                    <w:t xml:space="preserve"> </w:t>
                                  </w:r>
                                  <w:r w:rsidRPr="0034208C">
                                    <w:rPr>
                                      <w:rFonts w:ascii="Times New Roman" w:hAnsi="Times New Roman"/>
                                      <w:b/>
                                      <w:color w:val="257EB5"/>
                                      <w:spacing w:val="12"/>
                                      <w:szCs w:val="24"/>
                                      <w:lang w:eastAsia="ru-RU"/>
                                    </w:rPr>
                                    <w:t>Новгородской</w:t>
                                  </w:r>
                                  <w:r w:rsidRPr="0034208C">
                                    <w:rPr>
                                      <w:rFonts w:ascii="Bodoni" w:hAnsi="Bodoni" w:cs="Arial"/>
                                      <w:b/>
                                      <w:color w:val="257EB5"/>
                                      <w:spacing w:val="12"/>
                                      <w:szCs w:val="24"/>
                                      <w:lang w:eastAsia="ru-RU"/>
                                    </w:rPr>
                                    <w:t xml:space="preserve"> </w:t>
                                  </w:r>
                                  <w:r w:rsidRPr="0034208C">
                                    <w:rPr>
                                      <w:rFonts w:ascii="Times New Roman" w:hAnsi="Times New Roman"/>
                                      <w:b/>
                                      <w:color w:val="257EB5"/>
                                      <w:spacing w:val="12"/>
                                      <w:szCs w:val="24"/>
                                      <w:lang w:eastAsia="ru-RU"/>
                                    </w:rPr>
                                    <w:t>области</w:t>
                                  </w:r>
                                </w:p>
                                <w:p w:rsidR="0034208C" w:rsidRPr="0034208C" w:rsidRDefault="0034208C" w:rsidP="006C0775">
                                  <w:pPr>
                                    <w:spacing w:line="240" w:lineRule="exact"/>
                                    <w:rPr>
                                      <w:rFonts w:ascii="Bodoni" w:hAnsi="Bodoni" w:cs="Arial"/>
                                      <w:b/>
                                      <w:color w:val="257EB5"/>
                                      <w:spacing w:val="12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 w:rsidR="0034208C" w:rsidRPr="0034208C" w:rsidRDefault="0034208C" w:rsidP="006C0775">
                                  <w:pPr>
                                    <w:spacing w:line="240" w:lineRule="exact"/>
                                    <w:rPr>
                                      <w:rFonts w:ascii="Bodoni" w:hAnsi="Bodoni" w:cs="Arial"/>
                                      <w:b/>
                                      <w:color w:val="257EB5"/>
                                      <w:spacing w:val="12"/>
                                      <w:szCs w:val="24"/>
                                      <w:lang w:eastAsia="ru-RU"/>
                                    </w:rPr>
                                  </w:pPr>
                                  <w:r w:rsidRPr="0034208C">
                                    <w:rPr>
                                      <w:rFonts w:ascii="Bodoni" w:hAnsi="Bodoni" w:cs="Arial"/>
                                      <w:b/>
                                      <w:color w:val="257EB5"/>
                                      <w:spacing w:val="12"/>
                                      <w:szCs w:val="24"/>
                                      <w:lang w:eastAsia="ru-RU"/>
                                    </w:rPr>
                                    <w:t xml:space="preserve"> </w:t>
                                  </w:r>
                                </w:p>
                                <w:p w:rsidR="0034208C" w:rsidRPr="0034208C" w:rsidRDefault="0034208C" w:rsidP="006C0775">
                                  <w:pPr>
                                    <w:spacing w:before="60" w:line="240" w:lineRule="exact"/>
                                    <w:ind w:left="187"/>
                                    <w:jc w:val="center"/>
                                    <w:rPr>
                                      <w:rFonts w:ascii="Bodoni" w:hAnsi="Bodoni"/>
                                      <w:b/>
                                      <w:noProof/>
                                      <w:color w:val="257EB5"/>
                                      <w:sz w:val="32"/>
                                      <w:szCs w:val="32"/>
                                      <w:lang w:bidi="ru-R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2" o:spid="_x0000_s1028" style="position:absolute;left:0;text-align:left;margin-left:219.3pt;margin-top:104pt;width:197.55pt;height:56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" filled="f" stroked="f" strokeweight="1pt">
                      <v:textbox>
                        <w:txbxContent>
                          <w:p w:rsidR="0034208C" w:rsidRPr="0034208C" w:rsidRDefault="0034208C" w:rsidP="006C0775">
                            <w:pPr>
                              <w:spacing w:line="240" w:lineRule="exact"/>
                              <w:rPr>
                                <w:rFonts w:ascii="Bodoni" w:hAnsi="Bodoni" w:cs="Arial"/>
                                <w:b/>
                                <w:color w:val="257EB5"/>
                                <w:spacing w:val="12"/>
                                <w:szCs w:val="24"/>
                                <w:lang w:eastAsia="ru-RU"/>
                              </w:rPr>
                            </w:pPr>
                            <w:r w:rsidRPr="0034208C">
                              <w:rPr>
                                <w:rFonts w:ascii="Times New Roman" w:hAnsi="Times New Roman"/>
                                <w:b/>
                                <w:color w:val="257EB5"/>
                                <w:spacing w:val="12"/>
                                <w:szCs w:val="24"/>
                                <w:lang w:eastAsia="ru-RU"/>
                              </w:rPr>
                              <w:t>Установи</w:t>
                            </w:r>
                            <w:r w:rsidRPr="0034208C">
                              <w:rPr>
                                <w:rFonts w:ascii="Bodoni" w:hAnsi="Bodoni" w:cs="Arial"/>
                                <w:b/>
                                <w:color w:val="257EB5"/>
                                <w:spacing w:val="12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34208C">
                              <w:rPr>
                                <w:rFonts w:ascii="Times New Roman" w:hAnsi="Times New Roman"/>
                                <w:b/>
                                <w:color w:val="257EB5"/>
                                <w:spacing w:val="12"/>
                                <w:szCs w:val="24"/>
                                <w:lang w:eastAsia="ru-RU"/>
                              </w:rPr>
                              <w:t>мобильное</w:t>
                            </w:r>
                            <w:r w:rsidRPr="0034208C">
                              <w:rPr>
                                <w:rFonts w:ascii="Bodoni" w:hAnsi="Bodoni" w:cs="Arial"/>
                                <w:b/>
                                <w:color w:val="257EB5"/>
                                <w:spacing w:val="12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34208C">
                              <w:rPr>
                                <w:rFonts w:ascii="Times New Roman" w:hAnsi="Times New Roman"/>
                                <w:b/>
                                <w:color w:val="257EB5"/>
                                <w:spacing w:val="12"/>
                                <w:szCs w:val="24"/>
                                <w:lang w:eastAsia="ru-RU"/>
                              </w:rPr>
                              <w:t>приложение</w:t>
                            </w:r>
                            <w:r w:rsidRPr="0034208C">
                              <w:rPr>
                                <w:rFonts w:ascii="Bodoni" w:hAnsi="Bodoni" w:cs="Arial"/>
                                <w:b/>
                                <w:color w:val="257EB5"/>
                                <w:spacing w:val="12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34208C">
                              <w:rPr>
                                <w:rFonts w:ascii="Times New Roman" w:hAnsi="Times New Roman"/>
                                <w:b/>
                                <w:color w:val="257EB5"/>
                                <w:spacing w:val="12"/>
                                <w:szCs w:val="24"/>
                                <w:lang w:eastAsia="ru-RU"/>
                              </w:rPr>
                              <w:t>и</w:t>
                            </w:r>
                            <w:r w:rsidRPr="0034208C">
                              <w:rPr>
                                <w:rFonts w:ascii="Bodoni" w:hAnsi="Bodoni" w:cs="Arial"/>
                                <w:b/>
                                <w:color w:val="257EB5"/>
                                <w:spacing w:val="12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34208C">
                              <w:rPr>
                                <w:rFonts w:ascii="Times New Roman" w:hAnsi="Times New Roman"/>
                                <w:b/>
                                <w:color w:val="257EB5"/>
                                <w:spacing w:val="12"/>
                                <w:szCs w:val="24"/>
                                <w:lang w:eastAsia="ru-RU"/>
                              </w:rPr>
                              <w:t>узнай</w:t>
                            </w:r>
                            <w:r w:rsidRPr="0034208C">
                              <w:rPr>
                                <w:rFonts w:ascii="Bodoni" w:hAnsi="Bodoni" w:cs="Arial"/>
                                <w:b/>
                                <w:color w:val="257EB5"/>
                                <w:spacing w:val="12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34208C">
                              <w:rPr>
                                <w:rFonts w:ascii="Times New Roman" w:hAnsi="Times New Roman"/>
                                <w:b/>
                                <w:color w:val="257EB5"/>
                                <w:spacing w:val="12"/>
                                <w:szCs w:val="24"/>
                                <w:lang w:eastAsia="ru-RU"/>
                              </w:rPr>
                              <w:t>обо</w:t>
                            </w:r>
                            <w:r w:rsidRPr="0034208C">
                              <w:rPr>
                                <w:rFonts w:ascii="Bodoni" w:hAnsi="Bodoni" w:cs="Arial"/>
                                <w:b/>
                                <w:color w:val="257EB5"/>
                                <w:spacing w:val="12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34208C">
                              <w:rPr>
                                <w:rFonts w:ascii="Times New Roman" w:hAnsi="Times New Roman"/>
                                <w:b/>
                                <w:color w:val="257EB5"/>
                                <w:spacing w:val="12"/>
                                <w:szCs w:val="24"/>
                                <w:lang w:eastAsia="ru-RU"/>
                              </w:rPr>
                              <w:t>всех</w:t>
                            </w:r>
                            <w:r w:rsidRPr="0034208C">
                              <w:rPr>
                                <w:rFonts w:ascii="Bodoni" w:hAnsi="Bodoni" w:cs="Arial"/>
                                <w:b/>
                                <w:color w:val="257EB5"/>
                                <w:spacing w:val="12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34208C">
                              <w:rPr>
                                <w:rFonts w:ascii="Times New Roman" w:hAnsi="Times New Roman"/>
                                <w:b/>
                                <w:color w:val="257EB5"/>
                                <w:spacing w:val="12"/>
                                <w:szCs w:val="24"/>
                                <w:lang w:eastAsia="ru-RU"/>
                              </w:rPr>
                              <w:t>мерах</w:t>
                            </w:r>
                            <w:r w:rsidRPr="0034208C">
                              <w:rPr>
                                <w:rFonts w:ascii="Bodoni" w:hAnsi="Bodoni" w:cs="Arial"/>
                                <w:b/>
                                <w:color w:val="257EB5"/>
                                <w:spacing w:val="12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34208C">
                              <w:rPr>
                                <w:rFonts w:ascii="Times New Roman" w:hAnsi="Times New Roman"/>
                                <w:b/>
                                <w:color w:val="257EB5"/>
                                <w:spacing w:val="12"/>
                                <w:szCs w:val="24"/>
                                <w:lang w:eastAsia="ru-RU"/>
                              </w:rPr>
                              <w:t>поддержки</w:t>
                            </w:r>
                            <w:r w:rsidRPr="0034208C">
                              <w:rPr>
                                <w:rFonts w:ascii="Bodoni" w:hAnsi="Bodoni" w:cs="Arial"/>
                                <w:b/>
                                <w:color w:val="257EB5"/>
                                <w:spacing w:val="12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34208C">
                              <w:rPr>
                                <w:rFonts w:ascii="Times New Roman" w:hAnsi="Times New Roman"/>
                                <w:b/>
                                <w:color w:val="257EB5"/>
                                <w:spacing w:val="12"/>
                                <w:szCs w:val="24"/>
                                <w:lang w:eastAsia="ru-RU"/>
                              </w:rPr>
                              <w:t>в</w:t>
                            </w:r>
                            <w:r w:rsidRPr="0034208C">
                              <w:rPr>
                                <w:rFonts w:ascii="Bodoni" w:hAnsi="Bodoni" w:cs="Arial"/>
                                <w:b/>
                                <w:color w:val="257EB5"/>
                                <w:spacing w:val="12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34208C">
                              <w:rPr>
                                <w:rFonts w:ascii="Times New Roman" w:hAnsi="Times New Roman"/>
                                <w:b/>
                                <w:color w:val="257EB5"/>
                                <w:spacing w:val="12"/>
                                <w:szCs w:val="24"/>
                                <w:lang w:eastAsia="ru-RU"/>
                              </w:rPr>
                              <w:t>Новгородской</w:t>
                            </w:r>
                            <w:r w:rsidRPr="0034208C">
                              <w:rPr>
                                <w:rFonts w:ascii="Bodoni" w:hAnsi="Bodoni" w:cs="Arial"/>
                                <w:b/>
                                <w:color w:val="257EB5"/>
                                <w:spacing w:val="12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34208C">
                              <w:rPr>
                                <w:rFonts w:ascii="Times New Roman" w:hAnsi="Times New Roman"/>
                                <w:b/>
                                <w:color w:val="257EB5"/>
                                <w:spacing w:val="12"/>
                                <w:szCs w:val="24"/>
                                <w:lang w:eastAsia="ru-RU"/>
                              </w:rPr>
                              <w:t>области</w:t>
                            </w:r>
                          </w:p>
                          <w:p w:rsidR="0034208C" w:rsidRPr="0034208C" w:rsidRDefault="0034208C" w:rsidP="006C0775">
                            <w:pPr>
                              <w:spacing w:line="240" w:lineRule="exact"/>
                              <w:rPr>
                                <w:rFonts w:ascii="Bodoni" w:hAnsi="Bodoni" w:cs="Arial"/>
                                <w:b/>
                                <w:color w:val="257EB5"/>
                                <w:spacing w:val="12"/>
                                <w:szCs w:val="24"/>
                                <w:lang w:eastAsia="ru-RU"/>
                              </w:rPr>
                            </w:pPr>
                          </w:p>
                          <w:p w:rsidR="0034208C" w:rsidRPr="0034208C" w:rsidRDefault="0034208C" w:rsidP="006C0775">
                            <w:pPr>
                              <w:spacing w:line="240" w:lineRule="exact"/>
                              <w:rPr>
                                <w:rFonts w:ascii="Bodoni" w:hAnsi="Bodoni" w:cs="Arial"/>
                                <w:b/>
                                <w:color w:val="257EB5"/>
                                <w:spacing w:val="12"/>
                                <w:szCs w:val="24"/>
                                <w:lang w:eastAsia="ru-RU"/>
                              </w:rPr>
                            </w:pPr>
                            <w:r w:rsidRPr="0034208C">
                              <w:rPr>
                                <w:rFonts w:ascii="Bodoni" w:hAnsi="Bodoni" w:cs="Arial"/>
                                <w:b/>
                                <w:color w:val="257EB5"/>
                                <w:spacing w:val="12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34208C" w:rsidRPr="0034208C" w:rsidRDefault="0034208C" w:rsidP="006C0775">
                            <w:pPr>
                              <w:spacing w:before="60" w:line="240" w:lineRule="exact"/>
                              <w:ind w:left="187"/>
                              <w:jc w:val="center"/>
                              <w:rPr>
                                <w:rFonts w:ascii="Bodoni" w:hAnsi="Bodoni"/>
                                <w:b/>
                                <w:noProof/>
                                <w:color w:val="257EB5"/>
                                <w:sz w:val="32"/>
                                <w:szCs w:val="32"/>
                                <w:lang w:bidi="ru-RU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197" w:type="dxa"/>
          </w:tcPr>
          <w:p w:rsidR="009E6AB9" w:rsidRDefault="009E6AB9" w:rsidP="00F85C05">
            <w:pPr>
              <w:rPr>
                <w:noProof/>
              </w:rPr>
            </w:pPr>
          </w:p>
        </w:tc>
        <w:tc>
          <w:tcPr>
            <w:tcW w:w="475" w:type="dxa"/>
            <w:vMerge/>
            <w:shd w:val="clear" w:color="auto" w:fill="auto"/>
          </w:tcPr>
          <w:p w:rsidR="009E6AB9" w:rsidRDefault="009E6AB9" w:rsidP="00F85C05">
            <w:pPr>
              <w:rPr>
                <w:noProof/>
              </w:rPr>
            </w:pPr>
          </w:p>
        </w:tc>
        <w:tc>
          <w:tcPr>
            <w:tcW w:w="8769" w:type="dxa"/>
            <w:gridSpan w:val="2"/>
            <w:vMerge/>
            <w:shd w:val="clear" w:color="auto" w:fill="auto"/>
          </w:tcPr>
          <w:p w:rsidR="009E6AB9" w:rsidRDefault="009E6AB9" w:rsidP="00F85C05">
            <w:pPr>
              <w:rPr>
                <w:noProof/>
              </w:rPr>
            </w:pPr>
          </w:p>
        </w:tc>
      </w:tr>
      <w:tr w:rsidR="009E6AB9" w:rsidTr="000E2496">
        <w:trPr>
          <w:gridBefore w:val="1"/>
          <w:wBefore w:w="21" w:type="dxa"/>
          <w:trHeight w:val="4219"/>
        </w:trPr>
        <w:tc>
          <w:tcPr>
            <w:tcW w:w="2081" w:type="dxa"/>
            <w:vAlign w:val="center"/>
          </w:tcPr>
          <w:p w:rsidR="000F6E9B" w:rsidRDefault="000F6E9B" w:rsidP="00F85C05">
            <w:pPr>
              <w:jc w:val="right"/>
              <w:rPr>
                <w:noProof/>
                <w:lang w:eastAsia="ru-RU"/>
              </w:rPr>
            </w:pPr>
          </w:p>
          <w:p w:rsidR="009E6AB9" w:rsidRDefault="00FD250B" w:rsidP="00F85C05">
            <w:pPr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93760" behindDoc="1" locked="0" layoutInCell="1" allowOverlap="1" wp14:anchorId="3718DA66" wp14:editId="4F7F3B58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890270</wp:posOffset>
                  </wp:positionV>
                  <wp:extent cx="986790" cy="986790"/>
                  <wp:effectExtent l="0" t="0" r="3810" b="381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online-com-ua-QRcodeJKpew1BRUGWM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790" cy="98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6E9B">
              <w:rPr>
                <w:noProof/>
                <w:lang w:eastAsia="ru-RU"/>
              </w:rPr>
              <w:drawing>
                <wp:anchor distT="0" distB="0" distL="114300" distR="114300" simplePos="0" relativeHeight="251891712" behindDoc="1" locked="0" layoutInCell="1" allowOverlap="1" wp14:anchorId="5F1472F6" wp14:editId="2E8B38F6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1889760</wp:posOffset>
                  </wp:positionV>
                  <wp:extent cx="967105" cy="333375"/>
                  <wp:effectExtent l="0" t="0" r="4445" b="9525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718"/>
                          <a:stretch/>
                        </pic:blipFill>
                        <pic:spPr bwMode="auto">
                          <a:xfrm>
                            <a:off x="0" y="0"/>
                            <a:ext cx="967105" cy="33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37" w:type="dxa"/>
            <w:gridSpan w:val="2"/>
            <w:shd w:val="clear" w:color="auto" w:fill="auto"/>
          </w:tcPr>
          <w:p w:rsidR="009E6AB9" w:rsidRDefault="002F0B87" w:rsidP="00F85C05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99904" behindDoc="1" locked="0" layoutInCell="1" allowOverlap="1" wp14:anchorId="62F7AFE1" wp14:editId="532333C9">
                  <wp:simplePos x="0" y="0"/>
                  <wp:positionH relativeFrom="column">
                    <wp:posOffset>224628</wp:posOffset>
                  </wp:positionH>
                  <wp:positionV relativeFrom="paragraph">
                    <wp:posOffset>1199433</wp:posOffset>
                  </wp:positionV>
                  <wp:extent cx="992221" cy="992221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online-com-ua-QRcodedJJif4uAfNg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714" cy="991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077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0A324AD2" wp14:editId="466D1CD3">
                      <wp:simplePos x="0" y="0"/>
                      <wp:positionH relativeFrom="column">
                        <wp:posOffset>1400175</wp:posOffset>
                      </wp:positionH>
                      <wp:positionV relativeFrom="paragraph">
                        <wp:posOffset>137795</wp:posOffset>
                      </wp:positionV>
                      <wp:extent cx="2494280" cy="2178685"/>
                      <wp:effectExtent l="0" t="0" r="0" b="0"/>
                      <wp:wrapNone/>
                      <wp:docPr id="43" name="Прямоугольник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4280" cy="21786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D35F6" w:rsidRPr="006C0775" w:rsidRDefault="008D35F6" w:rsidP="006C0775">
                                  <w:pPr>
                                    <w:pStyle w:val="ab"/>
                                    <w:numPr>
                                      <w:ilvl w:val="0"/>
                                      <w:numId w:val="1"/>
                                    </w:numPr>
                                    <w:spacing w:beforeLines="120" w:before="288" w:line="240" w:lineRule="exact"/>
                                    <w:ind w:left="714" w:hanging="357"/>
                                    <w:rPr>
                                      <w:rFonts w:ascii="Times New Roman" w:hAnsi="Times New Roman"/>
                                      <w:b/>
                                      <w:color w:val="E7934E" w:themeColor="accent4"/>
                                      <w:spacing w:val="12"/>
                                      <w:sz w:val="22"/>
                                      <w:szCs w:val="22"/>
                                      <w:lang w:eastAsia="ru-RU"/>
                                    </w:rPr>
                                  </w:pPr>
                                  <w:r w:rsidRPr="006C0775">
                                    <w:rPr>
                                      <w:rFonts w:ascii="Times New Roman" w:hAnsi="Times New Roman"/>
                                      <w:b/>
                                      <w:color w:val="E7934E" w:themeColor="accent4"/>
                                      <w:spacing w:val="12"/>
                                      <w:sz w:val="22"/>
                                      <w:szCs w:val="22"/>
                                      <w:lang w:eastAsia="ru-RU"/>
                                    </w:rPr>
                                    <w:t>б</w:t>
                                  </w:r>
                                  <w:r w:rsidR="0034208C" w:rsidRPr="006C0775">
                                    <w:rPr>
                                      <w:rFonts w:ascii="Times New Roman" w:hAnsi="Times New Roman"/>
                                      <w:b/>
                                      <w:color w:val="E7934E" w:themeColor="accent4"/>
                                      <w:spacing w:val="12"/>
                                      <w:sz w:val="22"/>
                                      <w:szCs w:val="22"/>
                                      <w:lang w:eastAsia="ru-RU"/>
                                    </w:rPr>
                                    <w:t>олее 140 мер поддержки</w:t>
                                  </w:r>
                                </w:p>
                                <w:p w:rsidR="008D35F6" w:rsidRPr="006C0775" w:rsidRDefault="008D35F6" w:rsidP="006C0775">
                                  <w:pPr>
                                    <w:pStyle w:val="ab"/>
                                    <w:spacing w:beforeLines="120" w:before="288" w:line="240" w:lineRule="exact"/>
                                    <w:ind w:left="714"/>
                                    <w:rPr>
                                      <w:rFonts w:ascii="Times New Roman" w:hAnsi="Times New Roman"/>
                                      <w:b/>
                                      <w:color w:val="E7934E" w:themeColor="accent4"/>
                                      <w:spacing w:val="12"/>
                                      <w:sz w:val="22"/>
                                      <w:szCs w:val="22"/>
                                      <w:lang w:eastAsia="ru-RU"/>
                                    </w:rPr>
                                  </w:pPr>
                                </w:p>
                                <w:p w:rsidR="008D35F6" w:rsidRPr="006C0775" w:rsidRDefault="008D35F6" w:rsidP="006C0775">
                                  <w:pPr>
                                    <w:pStyle w:val="ab"/>
                                    <w:numPr>
                                      <w:ilvl w:val="0"/>
                                      <w:numId w:val="1"/>
                                    </w:numPr>
                                    <w:spacing w:beforeLines="120" w:before="288" w:line="240" w:lineRule="exact"/>
                                    <w:ind w:left="714" w:hanging="357"/>
                                    <w:rPr>
                                      <w:rFonts w:ascii="Times New Roman" w:hAnsi="Times New Roman"/>
                                      <w:b/>
                                      <w:color w:val="E7934E" w:themeColor="accent4"/>
                                      <w:spacing w:val="12"/>
                                      <w:sz w:val="22"/>
                                      <w:szCs w:val="22"/>
                                      <w:lang w:eastAsia="ru-RU"/>
                                    </w:rPr>
                                  </w:pPr>
                                  <w:r w:rsidRPr="006C0775">
                                    <w:rPr>
                                      <w:rFonts w:ascii="Times New Roman" w:hAnsi="Times New Roman"/>
                                      <w:b/>
                                      <w:color w:val="E7934E" w:themeColor="accent4"/>
                                      <w:spacing w:val="12"/>
                                      <w:sz w:val="22"/>
                                      <w:szCs w:val="22"/>
                                      <w:lang w:eastAsia="ru-RU"/>
                                    </w:rPr>
                                    <w:t>и</w:t>
                                  </w:r>
                                  <w:r w:rsidR="0034208C" w:rsidRPr="006C0775">
                                    <w:rPr>
                                      <w:rFonts w:ascii="Times New Roman" w:hAnsi="Times New Roman"/>
                                      <w:b/>
                                      <w:color w:val="E7934E" w:themeColor="accent4"/>
                                      <w:spacing w:val="12"/>
                                      <w:sz w:val="22"/>
                                      <w:szCs w:val="22"/>
                                      <w:lang w:eastAsia="ru-RU"/>
                                    </w:rPr>
                                    <w:t xml:space="preserve">ндивидуальный подбор </w:t>
                                  </w:r>
                                  <w:r w:rsidRPr="006C0775">
                                    <w:rPr>
                                      <w:rFonts w:ascii="Times New Roman" w:hAnsi="Times New Roman"/>
                                      <w:b/>
                                      <w:color w:val="E7934E" w:themeColor="accent4"/>
                                      <w:spacing w:val="12"/>
                                      <w:sz w:val="22"/>
                                      <w:szCs w:val="22"/>
                                      <w:lang w:eastAsia="ru-RU"/>
                                    </w:rPr>
                                    <w:t xml:space="preserve">мер </w:t>
                                  </w:r>
                                  <w:r w:rsidR="0034208C" w:rsidRPr="006C0775">
                                    <w:rPr>
                                      <w:rFonts w:ascii="Times New Roman" w:hAnsi="Times New Roman"/>
                                      <w:b/>
                                      <w:color w:val="E7934E" w:themeColor="accent4"/>
                                      <w:spacing w:val="12"/>
                                      <w:sz w:val="22"/>
                                      <w:szCs w:val="22"/>
                                      <w:lang w:eastAsia="ru-RU"/>
                                    </w:rPr>
                                    <w:t>исходя их жизненной ситуации</w:t>
                                  </w:r>
                                </w:p>
                                <w:p w:rsidR="008D35F6" w:rsidRPr="006C0775" w:rsidRDefault="008D35F6" w:rsidP="006C0775">
                                  <w:pPr>
                                    <w:pStyle w:val="ab"/>
                                    <w:spacing w:beforeLines="120" w:before="288" w:line="240" w:lineRule="exact"/>
                                    <w:ind w:left="714"/>
                                    <w:rPr>
                                      <w:rFonts w:ascii="Times New Roman" w:hAnsi="Times New Roman"/>
                                      <w:b/>
                                      <w:color w:val="E7934E" w:themeColor="accent4"/>
                                      <w:spacing w:val="12"/>
                                      <w:sz w:val="22"/>
                                      <w:szCs w:val="22"/>
                                      <w:lang w:eastAsia="ru-RU"/>
                                    </w:rPr>
                                  </w:pPr>
                                </w:p>
                                <w:p w:rsidR="008D35F6" w:rsidRPr="006C0775" w:rsidRDefault="008D35F6" w:rsidP="006C0775">
                                  <w:pPr>
                                    <w:pStyle w:val="ab"/>
                                    <w:numPr>
                                      <w:ilvl w:val="0"/>
                                      <w:numId w:val="1"/>
                                    </w:numPr>
                                    <w:spacing w:beforeLines="120" w:before="288" w:line="240" w:lineRule="exact"/>
                                    <w:ind w:left="714" w:hanging="357"/>
                                    <w:rPr>
                                      <w:rFonts w:ascii="Times New Roman" w:hAnsi="Times New Roman"/>
                                      <w:b/>
                                      <w:color w:val="E7934E" w:themeColor="accent4"/>
                                      <w:spacing w:val="12"/>
                                      <w:sz w:val="22"/>
                                      <w:szCs w:val="22"/>
                                      <w:lang w:eastAsia="ru-RU"/>
                                    </w:rPr>
                                  </w:pPr>
                                  <w:r w:rsidRPr="006C0775">
                                    <w:rPr>
                                      <w:rFonts w:ascii="Times New Roman" w:hAnsi="Times New Roman"/>
                                      <w:b/>
                                      <w:color w:val="E7934E" w:themeColor="accent4"/>
                                      <w:spacing w:val="12"/>
                                      <w:sz w:val="22"/>
                                      <w:szCs w:val="22"/>
                                      <w:lang w:eastAsia="ru-RU"/>
                                    </w:rPr>
                                    <w:t xml:space="preserve">вся информация доступна в любое время </w:t>
                                  </w:r>
                                </w:p>
                                <w:p w:rsidR="0034208C" w:rsidRPr="006C0775" w:rsidRDefault="0034208C" w:rsidP="006C0775">
                                  <w:pPr>
                                    <w:spacing w:beforeLines="120" w:before="288" w:line="240" w:lineRule="exact"/>
                                    <w:ind w:firstLine="90"/>
                                    <w:rPr>
                                      <w:rFonts w:ascii="Bodoni" w:hAnsi="Bodoni" w:cs="Arial"/>
                                      <w:b/>
                                      <w:color w:val="E7934E" w:themeColor="accent4"/>
                                      <w:spacing w:val="12"/>
                                      <w:sz w:val="22"/>
                                      <w:szCs w:val="22"/>
                                      <w:lang w:eastAsia="ru-RU"/>
                                    </w:rPr>
                                  </w:pPr>
                                </w:p>
                                <w:p w:rsidR="0034208C" w:rsidRPr="006C0775" w:rsidRDefault="0034208C" w:rsidP="006C0775">
                                  <w:pPr>
                                    <w:spacing w:beforeLines="120" w:before="288" w:line="240" w:lineRule="exact"/>
                                    <w:ind w:left="187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color w:val="E7934E" w:themeColor="accent4"/>
                                      <w:sz w:val="22"/>
                                      <w:szCs w:val="22"/>
                                      <w:lang w:bidi="ru-R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3" o:spid="_x0000_s1029" style="position:absolute;margin-left:110.25pt;margin-top:10.85pt;width:196.4pt;height:171.5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" filled="f" stroked="f" strokeweight="1pt">
                      <v:textbox>
                        <w:txbxContent>
                          <w:p w:rsidR="008D35F6" w:rsidRPr="006C0775" w:rsidRDefault="008D35F6" w:rsidP="006C0775">
                            <w:pPr>
                              <w:pStyle w:val="ab"/>
                              <w:numPr>
                                <w:ilvl w:val="0"/>
                                <w:numId w:val="1"/>
                              </w:numPr>
                              <w:spacing w:beforeLines="120" w:before="288" w:line="240" w:lineRule="exact"/>
                              <w:ind w:left="714" w:hanging="357"/>
                              <w:rPr>
                                <w:rFonts w:ascii="Times New Roman" w:hAnsi="Times New Roman"/>
                                <w:b/>
                                <w:color w:val="E7934E" w:themeColor="accent4"/>
                                <w:spacing w:val="12"/>
                                <w:sz w:val="22"/>
                                <w:szCs w:val="22"/>
                                <w:lang w:eastAsia="ru-RU"/>
                              </w:rPr>
                            </w:pPr>
                            <w:r w:rsidRPr="006C0775">
                              <w:rPr>
                                <w:rFonts w:ascii="Times New Roman" w:hAnsi="Times New Roman"/>
                                <w:b/>
                                <w:color w:val="E7934E" w:themeColor="accent4"/>
                                <w:spacing w:val="12"/>
                                <w:sz w:val="22"/>
                                <w:szCs w:val="22"/>
                                <w:lang w:eastAsia="ru-RU"/>
                              </w:rPr>
                              <w:t>б</w:t>
                            </w:r>
                            <w:r w:rsidR="0034208C" w:rsidRPr="006C0775">
                              <w:rPr>
                                <w:rFonts w:ascii="Times New Roman" w:hAnsi="Times New Roman"/>
                                <w:b/>
                                <w:color w:val="E7934E" w:themeColor="accent4"/>
                                <w:spacing w:val="12"/>
                                <w:sz w:val="22"/>
                                <w:szCs w:val="22"/>
                                <w:lang w:eastAsia="ru-RU"/>
                              </w:rPr>
                              <w:t>олее 140 мер поддержки</w:t>
                            </w:r>
                          </w:p>
                          <w:p w:rsidR="008D35F6" w:rsidRPr="006C0775" w:rsidRDefault="008D35F6" w:rsidP="006C0775">
                            <w:pPr>
                              <w:pStyle w:val="ab"/>
                              <w:spacing w:beforeLines="120" w:before="288" w:line="240" w:lineRule="exact"/>
                              <w:ind w:left="714"/>
                              <w:rPr>
                                <w:rFonts w:ascii="Times New Roman" w:hAnsi="Times New Roman"/>
                                <w:b/>
                                <w:color w:val="E7934E" w:themeColor="accent4"/>
                                <w:spacing w:val="12"/>
                                <w:sz w:val="22"/>
                                <w:szCs w:val="22"/>
                                <w:lang w:eastAsia="ru-RU"/>
                              </w:rPr>
                            </w:pPr>
                          </w:p>
                          <w:p w:rsidR="008D35F6" w:rsidRPr="006C0775" w:rsidRDefault="008D35F6" w:rsidP="006C0775">
                            <w:pPr>
                              <w:pStyle w:val="ab"/>
                              <w:numPr>
                                <w:ilvl w:val="0"/>
                                <w:numId w:val="1"/>
                              </w:numPr>
                              <w:spacing w:beforeLines="120" w:before="288" w:line="240" w:lineRule="exact"/>
                              <w:ind w:left="714" w:hanging="357"/>
                              <w:rPr>
                                <w:rFonts w:ascii="Times New Roman" w:hAnsi="Times New Roman"/>
                                <w:b/>
                                <w:color w:val="E7934E" w:themeColor="accent4"/>
                                <w:spacing w:val="12"/>
                                <w:sz w:val="22"/>
                                <w:szCs w:val="22"/>
                                <w:lang w:eastAsia="ru-RU"/>
                              </w:rPr>
                            </w:pPr>
                            <w:r w:rsidRPr="006C0775">
                              <w:rPr>
                                <w:rFonts w:ascii="Times New Roman" w:hAnsi="Times New Roman"/>
                                <w:b/>
                                <w:color w:val="E7934E" w:themeColor="accent4"/>
                                <w:spacing w:val="12"/>
                                <w:sz w:val="22"/>
                                <w:szCs w:val="22"/>
                                <w:lang w:eastAsia="ru-RU"/>
                              </w:rPr>
                              <w:t>и</w:t>
                            </w:r>
                            <w:r w:rsidR="0034208C" w:rsidRPr="006C0775">
                              <w:rPr>
                                <w:rFonts w:ascii="Times New Roman" w:hAnsi="Times New Roman"/>
                                <w:b/>
                                <w:color w:val="E7934E" w:themeColor="accent4"/>
                                <w:spacing w:val="12"/>
                                <w:sz w:val="22"/>
                                <w:szCs w:val="22"/>
                                <w:lang w:eastAsia="ru-RU"/>
                              </w:rPr>
                              <w:t xml:space="preserve">ндивидуальный подбор </w:t>
                            </w:r>
                            <w:r w:rsidRPr="006C0775">
                              <w:rPr>
                                <w:rFonts w:ascii="Times New Roman" w:hAnsi="Times New Roman"/>
                                <w:b/>
                                <w:color w:val="E7934E" w:themeColor="accent4"/>
                                <w:spacing w:val="12"/>
                                <w:sz w:val="22"/>
                                <w:szCs w:val="22"/>
                                <w:lang w:eastAsia="ru-RU"/>
                              </w:rPr>
                              <w:t xml:space="preserve">мер </w:t>
                            </w:r>
                            <w:r w:rsidR="0034208C" w:rsidRPr="006C0775">
                              <w:rPr>
                                <w:rFonts w:ascii="Times New Roman" w:hAnsi="Times New Roman"/>
                                <w:b/>
                                <w:color w:val="E7934E" w:themeColor="accent4"/>
                                <w:spacing w:val="12"/>
                                <w:sz w:val="22"/>
                                <w:szCs w:val="22"/>
                                <w:lang w:eastAsia="ru-RU"/>
                              </w:rPr>
                              <w:t>исходя их жизненной ситуации</w:t>
                            </w:r>
                          </w:p>
                          <w:p w:rsidR="008D35F6" w:rsidRPr="006C0775" w:rsidRDefault="008D35F6" w:rsidP="006C0775">
                            <w:pPr>
                              <w:pStyle w:val="ab"/>
                              <w:spacing w:beforeLines="120" w:before="288" w:line="240" w:lineRule="exact"/>
                              <w:ind w:left="714"/>
                              <w:rPr>
                                <w:rFonts w:ascii="Times New Roman" w:hAnsi="Times New Roman"/>
                                <w:b/>
                                <w:color w:val="E7934E" w:themeColor="accent4"/>
                                <w:spacing w:val="12"/>
                                <w:sz w:val="22"/>
                                <w:szCs w:val="22"/>
                                <w:lang w:eastAsia="ru-RU"/>
                              </w:rPr>
                            </w:pPr>
                          </w:p>
                          <w:p w:rsidR="008D35F6" w:rsidRPr="006C0775" w:rsidRDefault="008D35F6" w:rsidP="006C0775">
                            <w:pPr>
                              <w:pStyle w:val="ab"/>
                              <w:numPr>
                                <w:ilvl w:val="0"/>
                                <w:numId w:val="1"/>
                              </w:numPr>
                              <w:spacing w:beforeLines="120" w:before="288" w:line="240" w:lineRule="exact"/>
                              <w:ind w:left="714" w:hanging="357"/>
                              <w:rPr>
                                <w:rFonts w:ascii="Times New Roman" w:hAnsi="Times New Roman"/>
                                <w:b/>
                                <w:color w:val="E7934E" w:themeColor="accent4"/>
                                <w:spacing w:val="12"/>
                                <w:sz w:val="22"/>
                                <w:szCs w:val="22"/>
                                <w:lang w:eastAsia="ru-RU"/>
                              </w:rPr>
                            </w:pPr>
                            <w:r w:rsidRPr="006C0775">
                              <w:rPr>
                                <w:rFonts w:ascii="Times New Roman" w:hAnsi="Times New Roman"/>
                                <w:b/>
                                <w:color w:val="E7934E" w:themeColor="accent4"/>
                                <w:spacing w:val="12"/>
                                <w:sz w:val="22"/>
                                <w:szCs w:val="22"/>
                                <w:lang w:eastAsia="ru-RU"/>
                              </w:rPr>
                              <w:t xml:space="preserve">вся информация доступна в любое время </w:t>
                            </w:r>
                          </w:p>
                          <w:p w:rsidR="0034208C" w:rsidRPr="006C0775" w:rsidRDefault="0034208C" w:rsidP="006C0775">
                            <w:pPr>
                              <w:spacing w:beforeLines="120" w:before="288" w:line="240" w:lineRule="exact"/>
                              <w:ind w:firstLine="90"/>
                              <w:rPr>
                                <w:rFonts w:ascii="Bodoni" w:hAnsi="Bodoni" w:cs="Arial"/>
                                <w:b/>
                                <w:color w:val="E7934E" w:themeColor="accent4"/>
                                <w:spacing w:val="12"/>
                                <w:sz w:val="22"/>
                                <w:szCs w:val="22"/>
                                <w:lang w:eastAsia="ru-RU"/>
                              </w:rPr>
                            </w:pPr>
                          </w:p>
                          <w:p w:rsidR="0034208C" w:rsidRPr="006C0775" w:rsidRDefault="0034208C" w:rsidP="006C0775">
                            <w:pPr>
                              <w:spacing w:beforeLines="120" w:before="288" w:line="240" w:lineRule="exact"/>
                              <w:ind w:left="187"/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color w:val="E7934E" w:themeColor="accent4"/>
                                <w:sz w:val="22"/>
                                <w:szCs w:val="22"/>
                                <w:lang w:bidi="ru-RU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4208C">
              <w:rPr>
                <w:noProof/>
                <w:lang w:eastAsia="ru-RU"/>
              </w:rPr>
              <w:drawing>
                <wp:anchor distT="0" distB="0" distL="114300" distR="114300" simplePos="0" relativeHeight="251896832" behindDoc="1" locked="0" layoutInCell="1" allowOverlap="1" wp14:anchorId="23C61D29" wp14:editId="02598557">
                  <wp:simplePos x="0" y="0"/>
                  <wp:positionH relativeFrom="column">
                    <wp:posOffset>228168</wp:posOffset>
                  </wp:positionH>
                  <wp:positionV relativeFrom="paragraph">
                    <wp:posOffset>2235835</wp:posOffset>
                  </wp:positionV>
                  <wp:extent cx="954405" cy="304800"/>
                  <wp:effectExtent l="0" t="0" r="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564"/>
                          <a:stretch/>
                        </pic:blipFill>
                        <pic:spPr bwMode="auto">
                          <a:xfrm>
                            <a:off x="0" y="0"/>
                            <a:ext cx="954405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4D8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9008" behindDoc="1" locked="0" layoutInCell="1" allowOverlap="1" wp14:anchorId="76A8B788" wp14:editId="4195C408">
                      <wp:simplePos x="0" y="0"/>
                      <wp:positionH relativeFrom="column">
                        <wp:posOffset>7429500</wp:posOffset>
                      </wp:positionH>
                      <wp:positionV relativeFrom="paragraph">
                        <wp:posOffset>6056630</wp:posOffset>
                      </wp:positionV>
                      <wp:extent cx="1524000" cy="1398270"/>
                      <wp:effectExtent l="10160" t="6985" r="8890" b="13970"/>
                      <wp:wrapNone/>
                      <wp:docPr id="984" name="Поле 9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0" cy="1398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94D8B" w:rsidRDefault="00894D8B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2E02AB7C" wp14:editId="377977C8">
                                        <wp:extent cx="1333500" cy="1295400"/>
                                        <wp:effectExtent l="0" t="0" r="0" b="0"/>
                                        <wp:docPr id="19" name="Рисунок 19" descr="2019091614170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201909161417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3500" cy="1295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984" o:spid="_x0000_s1030" type="#_x0000_t202" style="position:absolute;margin-left:585pt;margin-top:476.9pt;width:120pt;height:110.1pt;z-index:-251497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" strokecolor="white">
                      <v:textbox style="mso-fit-shape-to-text:t">
                        <w:txbxContent>
                          <w:p w:rsidR="00894D8B" w:rsidRDefault="00894D8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E02AB7C" wp14:editId="377977C8">
                                  <wp:extent cx="1333500" cy="1295400"/>
                                  <wp:effectExtent l="0" t="0" r="0" b="0"/>
                                  <wp:docPr id="19" name="Рисунок 19" descr="201909161417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201909161417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0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97" w:type="dxa"/>
            <w:vAlign w:val="center"/>
          </w:tcPr>
          <w:p w:rsidR="009E6AB9" w:rsidRDefault="009E6AB9" w:rsidP="00F85C05">
            <w:pPr>
              <w:jc w:val="center"/>
              <w:rPr>
                <w:noProof/>
              </w:rPr>
            </w:pPr>
          </w:p>
        </w:tc>
        <w:tc>
          <w:tcPr>
            <w:tcW w:w="475" w:type="dxa"/>
            <w:shd w:val="clear" w:color="auto" w:fill="auto"/>
          </w:tcPr>
          <w:p w:rsidR="009E6AB9" w:rsidRDefault="009E6AB9" w:rsidP="00F85C05">
            <w:pPr>
              <w:rPr>
                <w:noProof/>
              </w:rPr>
            </w:pPr>
          </w:p>
        </w:tc>
        <w:tc>
          <w:tcPr>
            <w:tcW w:w="4050" w:type="dxa"/>
            <w:shd w:val="clear" w:color="auto" w:fill="auto"/>
          </w:tcPr>
          <w:p w:rsidR="009E6AB9" w:rsidRDefault="009E6AB9" w:rsidP="00F85C05">
            <w:pPr>
              <w:rPr>
                <w:noProof/>
              </w:rPr>
            </w:pPr>
          </w:p>
        </w:tc>
        <w:tc>
          <w:tcPr>
            <w:tcW w:w="4719" w:type="dxa"/>
            <w:shd w:val="clear" w:color="auto" w:fill="auto"/>
          </w:tcPr>
          <w:p w:rsidR="009E6AB9" w:rsidRDefault="009E6AB9" w:rsidP="00F85C05">
            <w:pPr>
              <w:spacing w:before="240"/>
              <w:rPr>
                <w:noProof/>
              </w:rPr>
            </w:pPr>
          </w:p>
          <w:p w:rsidR="009E6AB9" w:rsidRDefault="009E6AB9" w:rsidP="00F85C05">
            <w:pPr>
              <w:rPr>
                <w:noProof/>
              </w:rPr>
            </w:pPr>
          </w:p>
        </w:tc>
        <w:bookmarkStart w:id="0" w:name="_GoBack"/>
        <w:bookmarkEnd w:id="0"/>
      </w:tr>
      <w:tr w:rsidR="009E6AB9" w:rsidTr="00117A51">
        <w:tblPrEx>
          <w:tblCellMar>
            <w:left w:w="108" w:type="dxa"/>
            <w:right w:w="108" w:type="dxa"/>
          </w:tblCellMar>
        </w:tblPrEx>
        <w:trPr>
          <w:trHeight w:val="814"/>
        </w:trPr>
        <w:tc>
          <w:tcPr>
            <w:tcW w:w="16880" w:type="dxa"/>
            <w:gridSpan w:val="8"/>
            <w:shd w:val="clear" w:color="auto" w:fill="auto"/>
          </w:tcPr>
          <w:p w:rsidR="009E6AB9" w:rsidRDefault="00117A51" w:rsidP="00F85C05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838464" behindDoc="1" locked="0" layoutInCell="1" allowOverlap="1" wp14:anchorId="7377E194" wp14:editId="5915DD4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-19050</wp:posOffset>
                  </wp:positionV>
                  <wp:extent cx="10692384" cy="7560564"/>
                  <wp:effectExtent l="0" t="0" r="0" b="254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уклет о мерах поддержки 2021_2-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384" cy="7560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6AB9" w:rsidTr="00894D8B">
        <w:tblPrEx>
          <w:tblCellMar>
            <w:left w:w="108" w:type="dxa"/>
            <w:right w:w="108" w:type="dxa"/>
          </w:tblCellMar>
        </w:tblPrEx>
        <w:trPr>
          <w:trHeight w:val="676"/>
        </w:trPr>
        <w:tc>
          <w:tcPr>
            <w:tcW w:w="16880" w:type="dxa"/>
            <w:gridSpan w:val="8"/>
          </w:tcPr>
          <w:p w:rsidR="009E6AB9" w:rsidRDefault="00117A51" w:rsidP="00F85C05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76E0B126" wp14:editId="24F8FCE9">
                      <wp:simplePos x="0" y="0"/>
                      <wp:positionH relativeFrom="column">
                        <wp:posOffset>5443220</wp:posOffset>
                      </wp:positionH>
                      <wp:positionV relativeFrom="paragraph">
                        <wp:posOffset>397510</wp:posOffset>
                      </wp:positionV>
                      <wp:extent cx="4850765" cy="1403985"/>
                      <wp:effectExtent l="0" t="0" r="6985" b="0"/>
                      <wp:wrapNone/>
                      <wp:docPr id="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076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17A51" w:rsidRPr="00567488" w:rsidRDefault="00117A51" w:rsidP="00117A51">
                                  <w:pPr>
                                    <w:pStyle w:val="ConsPlusNormal"/>
                                    <w:spacing w:line="220" w:lineRule="exact"/>
                                    <w:jc w:val="both"/>
                                    <w:rPr>
                                      <w:i/>
                                      <w:szCs w:val="22"/>
                                    </w:rPr>
                                  </w:pPr>
                                  <w:r w:rsidRPr="00117A51">
                                    <w:rPr>
                                      <w:rFonts w:asciiTheme="minorHAnsi" w:eastAsiaTheme="minorEastAsia" w:cstheme="minorBidi"/>
                                      <w:b/>
                                      <w:i/>
                                      <w:color w:val="007DB1" w:themeColor="text2" w:themeTint="BF"/>
                                      <w:kern w:val="24"/>
                                      <w:sz w:val="28"/>
                                      <w:szCs w:val="22"/>
                                      <w:lang w:val="en-US"/>
                                    </w:rPr>
                                    <w:t>C</w:t>
                                  </w:r>
                                  <w:proofErr w:type="spellStart"/>
                                  <w:r w:rsidRPr="00117A51">
                                    <w:rPr>
                                      <w:rFonts w:asciiTheme="minorHAnsi" w:eastAsiaTheme="minorEastAsia" w:cstheme="minorBidi"/>
                                      <w:b/>
                                      <w:i/>
                                      <w:color w:val="007DB1" w:themeColor="text2" w:themeTint="BF"/>
                                      <w:kern w:val="24"/>
                                      <w:sz w:val="28"/>
                                      <w:szCs w:val="22"/>
                                    </w:rPr>
                                    <w:t>оциальный</w:t>
                                  </w:r>
                                  <w:proofErr w:type="spellEnd"/>
                                  <w:r w:rsidRPr="00117A51">
                                    <w:rPr>
                                      <w:rFonts w:asciiTheme="minorHAnsi" w:eastAsiaTheme="minorEastAsia" w:cstheme="minorBidi"/>
                                      <w:b/>
                                      <w:i/>
                                      <w:color w:val="007DB1" w:themeColor="text2" w:themeTint="BF"/>
                                      <w:kern w:val="24"/>
                                      <w:sz w:val="28"/>
                                      <w:szCs w:val="22"/>
                                    </w:rPr>
                                    <w:t xml:space="preserve"> контракт</w:t>
                                  </w:r>
                                  <w:r w:rsidRPr="00117A51">
                                    <w:rPr>
                                      <w:rFonts w:asciiTheme="minorHAnsi" w:eastAsiaTheme="minorEastAsia" w:cstheme="minorBidi"/>
                                      <w:i/>
                                      <w:color w:val="007DB1" w:themeColor="text2" w:themeTint="BF"/>
                                      <w:kern w:val="24"/>
                                      <w:sz w:val="28"/>
                                      <w:szCs w:val="22"/>
                                    </w:rPr>
                                    <w:t xml:space="preserve"> </w:t>
                                  </w:r>
                                  <w:r w:rsidRPr="00567488">
                                    <w:rPr>
                                      <w:rFonts w:asciiTheme="minorHAnsi" w:eastAsiaTheme="minorEastAsia" w:cstheme="minorBidi"/>
                                      <w:i/>
                                      <w:color w:val="000000" w:themeColor="text1"/>
                                      <w:kern w:val="24"/>
                                      <w:szCs w:val="22"/>
                                    </w:rPr>
                                    <w:t xml:space="preserve">- </w:t>
                                  </w:r>
                                  <w:r w:rsidRPr="00567488">
                                    <w:rPr>
                                      <w:rFonts w:asciiTheme="minorHAnsi" w:hAnsiTheme="minorHAnsi" w:cs="Times New Roman"/>
                                      <w:i/>
                                      <w:noProof/>
                                      <w:szCs w:val="22"/>
                                      <w:lang w:eastAsia="en-US"/>
                                    </w:rPr>
                                    <w:t>соглашение, которое заключено между гражданином и учреждением социальной защиты населения по месту жительства гражданина, и в соответствии с которым учреждение социальной защиты населения обязуется оказать гражданину государственную социальную помощь, гражданин - реализовать мероприятия, предусмотренные программой социальной адаптации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Надпись 2" o:spid="_x0000_s1031" type="#_x0000_t202" style="position:absolute;margin-left:428.6pt;margin-top:31.3pt;width:381.95pt;height:110.55pt;z-index:251840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" stroked="f">
                      <v:textbox style="mso-fit-shape-to-text:t">
                        <w:txbxContent>
                          <w:p w:rsidR="00117A51" w:rsidRPr="00567488" w:rsidRDefault="00117A51" w:rsidP="00117A51">
                            <w:pPr>
                              <w:pStyle w:val="ConsPlusNormal"/>
                              <w:spacing w:line="220" w:lineRule="exact"/>
                              <w:jc w:val="both"/>
                              <w:rPr>
                                <w:i/>
                                <w:szCs w:val="22"/>
                              </w:rPr>
                            </w:pPr>
                            <w:r w:rsidRPr="00117A51">
                              <w:rPr>
                                <w:rFonts w:asciiTheme="minorHAnsi" w:eastAsiaTheme="minorEastAsia" w:cstheme="minorBidi"/>
                                <w:b/>
                                <w:i/>
                                <w:color w:val="007DB1" w:themeColor="text2" w:themeTint="BF"/>
                                <w:kern w:val="24"/>
                                <w:sz w:val="28"/>
                                <w:szCs w:val="22"/>
                                <w:lang w:val="en-US"/>
                              </w:rPr>
                              <w:t>C</w:t>
                            </w:r>
                            <w:proofErr w:type="spellStart"/>
                            <w:r w:rsidRPr="00117A51">
                              <w:rPr>
                                <w:rFonts w:asciiTheme="minorHAnsi" w:eastAsiaTheme="minorEastAsia" w:cstheme="minorBidi"/>
                                <w:b/>
                                <w:i/>
                                <w:color w:val="007DB1" w:themeColor="text2" w:themeTint="BF"/>
                                <w:kern w:val="24"/>
                                <w:sz w:val="28"/>
                                <w:szCs w:val="22"/>
                              </w:rPr>
                              <w:t>оциальный</w:t>
                            </w:r>
                            <w:proofErr w:type="spellEnd"/>
                            <w:r w:rsidRPr="00117A51">
                              <w:rPr>
                                <w:rFonts w:asciiTheme="minorHAnsi" w:eastAsiaTheme="minorEastAsia" w:cstheme="minorBidi"/>
                                <w:b/>
                                <w:i/>
                                <w:color w:val="007DB1" w:themeColor="text2" w:themeTint="BF"/>
                                <w:kern w:val="24"/>
                                <w:sz w:val="28"/>
                                <w:szCs w:val="22"/>
                              </w:rPr>
                              <w:t xml:space="preserve"> контракт</w:t>
                            </w:r>
                            <w:r w:rsidRPr="00117A51">
                              <w:rPr>
                                <w:rFonts w:asciiTheme="minorHAnsi" w:eastAsiaTheme="minorEastAsia" w:cstheme="minorBidi"/>
                                <w:i/>
                                <w:color w:val="007DB1" w:themeColor="text2" w:themeTint="BF"/>
                                <w:kern w:val="24"/>
                                <w:sz w:val="28"/>
                                <w:szCs w:val="22"/>
                              </w:rPr>
                              <w:t xml:space="preserve"> </w:t>
                            </w:r>
                            <w:r w:rsidRPr="00567488">
                              <w:rPr>
                                <w:rFonts w:asciiTheme="minorHAnsi" w:eastAsiaTheme="minorEastAsia" w:cstheme="minorBidi"/>
                                <w:i/>
                                <w:color w:val="000000" w:themeColor="text1"/>
                                <w:kern w:val="24"/>
                                <w:szCs w:val="22"/>
                              </w:rPr>
                              <w:t xml:space="preserve">- </w:t>
                            </w:r>
                            <w:r w:rsidRPr="00567488">
                              <w:rPr>
                                <w:rFonts w:asciiTheme="minorHAnsi" w:hAnsiTheme="minorHAnsi" w:cs="Times New Roman"/>
                                <w:i/>
                                <w:noProof/>
                                <w:szCs w:val="22"/>
                                <w:lang w:eastAsia="en-US"/>
                              </w:rPr>
                              <w:t>соглашение, которое заключено между гражданином и учреждением социальной защиты населения по месту жительства гражданина, и в соответствии с которым учреждение социальной защиты населения обязуется оказать гражданину государственную социальную помощь, гражданин - реализовать мероприятия, предусмотренные программой социальной адаптации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D2F0A" w:rsidTr="00894D8B">
        <w:tblPrEx>
          <w:tblCellMar>
            <w:left w:w="108" w:type="dxa"/>
            <w:right w:w="108" w:type="dxa"/>
          </w:tblCellMar>
        </w:tblPrEx>
        <w:trPr>
          <w:trHeight w:val="1032"/>
        </w:trPr>
        <w:tc>
          <w:tcPr>
            <w:tcW w:w="4010" w:type="dxa"/>
            <w:gridSpan w:val="3"/>
          </w:tcPr>
          <w:p w:rsidR="009D2F0A" w:rsidRPr="00744C85" w:rsidRDefault="009D2F0A" w:rsidP="00F85C05">
            <w:pPr>
              <w:spacing w:line="240" w:lineRule="atLeast"/>
              <w:ind w:left="720"/>
              <w:rPr>
                <w:sz w:val="10"/>
                <w:szCs w:val="10"/>
              </w:rPr>
            </w:pPr>
          </w:p>
          <w:p w:rsidR="009D2F0A" w:rsidRDefault="009D2F0A" w:rsidP="00F85C05">
            <w:pPr>
              <w:spacing w:line="240" w:lineRule="atLeast"/>
              <w:ind w:left="720"/>
            </w:pPr>
          </w:p>
        </w:tc>
        <w:tc>
          <w:tcPr>
            <w:tcW w:w="4011" w:type="dxa"/>
            <w:gridSpan w:val="3"/>
          </w:tcPr>
          <w:p w:rsidR="009D2F0A" w:rsidRDefault="009D2F0A" w:rsidP="00F85C05">
            <w:pPr>
              <w:spacing w:after="300" w:line="240" w:lineRule="atLeast"/>
              <w:ind w:left="720"/>
            </w:pPr>
          </w:p>
        </w:tc>
        <w:tc>
          <w:tcPr>
            <w:tcW w:w="4140" w:type="dxa"/>
            <w:vMerge w:val="restart"/>
          </w:tcPr>
          <w:p w:rsidR="009D2F0A" w:rsidRDefault="00787AE6" w:rsidP="00CC3E1D">
            <w:pPr>
              <w:spacing w:before="60"/>
              <w:ind w:left="529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32DE8558" wp14:editId="1DAE460E">
                      <wp:simplePos x="0" y="0"/>
                      <wp:positionH relativeFrom="column">
                        <wp:posOffset>252960</wp:posOffset>
                      </wp:positionH>
                      <wp:positionV relativeFrom="paragraph">
                        <wp:posOffset>3438093</wp:posOffset>
                      </wp:positionV>
                      <wp:extent cx="2457450" cy="1190625"/>
                      <wp:effectExtent l="0" t="0" r="0" b="0"/>
                      <wp:wrapNone/>
                      <wp:docPr id="21" name="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7450" cy="1190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10BB2" w:rsidRDefault="00A10BB2" w:rsidP="00A10BB2">
                                  <w:pPr>
                                    <w:spacing w:line="220" w:lineRule="exact"/>
                                    <w:rPr>
                                      <w:b/>
                                      <w:noProof/>
                                      <w:color w:val="257EB5"/>
                                      <w:sz w:val="20"/>
                                      <w:lang w:bidi="ru-RU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color w:val="257EB5"/>
                                      <w:sz w:val="20"/>
                                      <w:lang w:bidi="ru-RU"/>
                                    </w:rPr>
                                    <w:t>Возможно дополнительное обучение</w:t>
                                  </w:r>
                                </w:p>
                                <w:p w:rsidR="00787AE6" w:rsidRPr="00787AE6" w:rsidRDefault="00787AE6" w:rsidP="00787AE6">
                                  <w:pPr>
                                    <w:spacing w:line="180" w:lineRule="exact"/>
                                    <w:ind w:left="187"/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</w:pPr>
                                  <w:r w:rsidRPr="00787AE6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>Размер компенсации:</w:t>
                                  </w:r>
                                </w:p>
                                <w:p w:rsidR="00787AE6" w:rsidRPr="00787AE6" w:rsidRDefault="00787AE6" w:rsidP="00787AE6">
                                  <w:pPr>
                                    <w:spacing w:line="18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>д</w:t>
                                  </w:r>
                                  <w:r w:rsidRPr="00787AE6">
                                    <w:rPr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>о 30 000 тыс. рублей</w:t>
                                  </w:r>
                                </w:p>
                                <w:p w:rsidR="00A10BB2" w:rsidRDefault="00A10BB2" w:rsidP="00787AE6">
                                  <w:pPr>
                                    <w:spacing w:line="180" w:lineRule="exact"/>
                                    <w:ind w:left="187"/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</w:pPr>
                                  <w:r w:rsidRPr="00A10BB2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>Размер</w:t>
                                  </w:r>
                                  <w:r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 xml:space="preserve"> дополнительной помощи</w:t>
                                  </w:r>
                                  <w:r w:rsidRPr="00A10BB2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>:</w:t>
                                  </w:r>
                                </w:p>
                                <w:p w:rsidR="00A10BB2" w:rsidRPr="00A10BB2" w:rsidRDefault="00A10BB2" w:rsidP="00787AE6">
                                  <w:pPr>
                                    <w:spacing w:line="18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>6189</w:t>
                                  </w:r>
                                  <w:r w:rsidRPr="00A10BB2">
                                    <w:rPr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 xml:space="preserve"> руб.</w:t>
                                  </w:r>
                                  <w:r>
                                    <w:rPr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 xml:space="preserve"> </w:t>
                                  </w:r>
                                  <w:r w:rsidRPr="00A10BB2">
                                    <w:rPr>
                                      <w:i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>ежемесячная выплата</w:t>
                                  </w:r>
                                </w:p>
                                <w:p w:rsidR="00A10BB2" w:rsidRPr="00A10BB2" w:rsidRDefault="00A10BB2" w:rsidP="00787AE6">
                                  <w:pPr>
                                    <w:spacing w:line="180" w:lineRule="exact"/>
                                    <w:ind w:left="187"/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</w:pPr>
                                  <w:r w:rsidRPr="00A10BB2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 xml:space="preserve">Срок </w:t>
                                  </w:r>
                                  <w:r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>обучения</w:t>
                                  </w:r>
                                  <w:r w:rsidRPr="00A10BB2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>:</w:t>
                                  </w:r>
                                </w:p>
                                <w:p w:rsidR="00A10BB2" w:rsidRPr="00A10BB2" w:rsidRDefault="00A10BB2" w:rsidP="00787AE6">
                                  <w:pPr>
                                    <w:spacing w:line="18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>до 3 месяцев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" o:spid="_x0000_s1032" style="position:absolute;left:0;text-align:left;margin-left:19.9pt;margin-top:270.7pt;width:193.5pt;height:93.75pt;z-index:25190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" filled="f" stroked="f" strokeweight="1pt">
                      <v:textbox>
                        <w:txbxContent>
                          <w:p w:rsidR="00A10BB2" w:rsidRDefault="00A10BB2" w:rsidP="00A10BB2">
                            <w:pPr>
                              <w:spacing w:line="220" w:lineRule="exact"/>
                              <w:rPr>
                                <w:b/>
                                <w:noProof/>
                                <w:color w:val="257EB5"/>
                                <w:sz w:val="20"/>
                                <w:lang w:bidi="ru-RU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57EB5"/>
                                <w:sz w:val="20"/>
                                <w:lang w:bidi="ru-RU"/>
                              </w:rPr>
                              <w:t>Возможно дополнительное обучение</w:t>
                            </w:r>
                          </w:p>
                          <w:p w:rsidR="00787AE6" w:rsidRPr="00787AE6" w:rsidRDefault="00787AE6" w:rsidP="00787AE6">
                            <w:pPr>
                              <w:spacing w:line="180" w:lineRule="exact"/>
                              <w:ind w:left="187"/>
                              <w:rPr>
                                <w:b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</w:pPr>
                            <w:r w:rsidRPr="00787AE6">
                              <w:rPr>
                                <w:b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>Размер компенсации:</w:t>
                            </w:r>
                          </w:p>
                          <w:p w:rsidR="00787AE6" w:rsidRPr="00787AE6" w:rsidRDefault="00787AE6" w:rsidP="00787AE6">
                            <w:pPr>
                              <w:spacing w:line="18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</w:pPr>
                            <w:r>
                              <w:rPr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>д</w:t>
                            </w:r>
                            <w:r w:rsidRPr="00787AE6">
                              <w:rPr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>о 30 000 тыс. рублей</w:t>
                            </w:r>
                          </w:p>
                          <w:p w:rsidR="00A10BB2" w:rsidRDefault="00A10BB2" w:rsidP="00787AE6">
                            <w:pPr>
                              <w:spacing w:line="180" w:lineRule="exact"/>
                              <w:ind w:left="187"/>
                              <w:rPr>
                                <w:b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</w:pPr>
                            <w:r w:rsidRPr="00A10BB2">
                              <w:rPr>
                                <w:b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>Размер</w:t>
                            </w: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 xml:space="preserve"> дополнительной помощи</w:t>
                            </w:r>
                            <w:r w:rsidRPr="00A10BB2">
                              <w:rPr>
                                <w:b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>:</w:t>
                            </w:r>
                          </w:p>
                          <w:p w:rsidR="00A10BB2" w:rsidRPr="00A10BB2" w:rsidRDefault="00A10BB2" w:rsidP="00787AE6">
                            <w:pPr>
                              <w:spacing w:line="18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</w:pPr>
                            <w:r>
                              <w:rPr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>6189</w:t>
                            </w:r>
                            <w:r w:rsidRPr="00A10BB2">
                              <w:rPr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 xml:space="preserve"> руб.</w:t>
                            </w:r>
                            <w:r>
                              <w:rPr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 xml:space="preserve"> </w:t>
                            </w:r>
                            <w:r w:rsidRPr="00A10BB2">
                              <w:rPr>
                                <w:i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>ежемесячная выплата</w:t>
                            </w:r>
                          </w:p>
                          <w:p w:rsidR="00A10BB2" w:rsidRPr="00A10BB2" w:rsidRDefault="00A10BB2" w:rsidP="00787AE6">
                            <w:pPr>
                              <w:spacing w:line="180" w:lineRule="exact"/>
                              <w:ind w:left="187"/>
                              <w:rPr>
                                <w:b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</w:pPr>
                            <w:r w:rsidRPr="00A10BB2">
                              <w:rPr>
                                <w:b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 xml:space="preserve">Срок </w:t>
                            </w: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>обучения</w:t>
                            </w:r>
                            <w:r w:rsidRPr="00A10BB2">
                              <w:rPr>
                                <w:b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>:</w:t>
                            </w:r>
                          </w:p>
                          <w:p w:rsidR="00A10BB2" w:rsidRPr="00A10BB2" w:rsidRDefault="00A10BB2" w:rsidP="00787AE6">
                            <w:pPr>
                              <w:spacing w:line="18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</w:pPr>
                            <w:r>
                              <w:rPr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>до 3 месяцев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41C24CB2" wp14:editId="560518B0">
                      <wp:simplePos x="0" y="0"/>
                      <wp:positionH relativeFrom="column">
                        <wp:posOffset>248920</wp:posOffset>
                      </wp:positionH>
                      <wp:positionV relativeFrom="paragraph">
                        <wp:posOffset>2683510</wp:posOffset>
                      </wp:positionV>
                      <wp:extent cx="2457450" cy="1190625"/>
                      <wp:effectExtent l="0" t="0" r="0" b="0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7450" cy="1190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10BB2" w:rsidRPr="00A10BB2" w:rsidRDefault="00A10BB2" w:rsidP="00A10BB2">
                                  <w:pPr>
                                    <w:spacing w:line="220" w:lineRule="exact"/>
                                    <w:ind w:left="187"/>
                                    <w:rPr>
                                      <w:b/>
                                      <w:noProof/>
                                      <w:color w:val="257EB5"/>
                                      <w:sz w:val="20"/>
                                      <w:lang w:bidi="ru-RU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color w:val="257EB5"/>
                                      <w:sz w:val="20"/>
                                      <w:lang w:bidi="ru-RU"/>
                                    </w:rPr>
                                    <w:t>Трудоустройство</w:t>
                                  </w:r>
                                </w:p>
                                <w:p w:rsidR="00A10BB2" w:rsidRDefault="00A10BB2" w:rsidP="00A10BB2">
                                  <w:pPr>
                                    <w:spacing w:before="60" w:line="220" w:lineRule="exact"/>
                                    <w:ind w:left="187"/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</w:pPr>
                                  <w:r w:rsidRPr="00A10BB2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>Размер</w:t>
                                  </w:r>
                                  <w:r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 xml:space="preserve"> помощи</w:t>
                                  </w:r>
                                  <w:r w:rsidR="00787AE6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 xml:space="preserve"> </w:t>
                                  </w:r>
                                  <w:r w:rsidR="00787AE6" w:rsidRPr="00787AE6">
                                    <w:rPr>
                                      <w:b/>
                                      <w:i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>( 4-е месяц</w:t>
                                  </w:r>
                                  <w:r w:rsidR="0016344B">
                                    <w:rPr>
                                      <w:b/>
                                      <w:i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>а</w:t>
                                  </w:r>
                                  <w:r w:rsidR="00787AE6" w:rsidRPr="00787AE6">
                                    <w:rPr>
                                      <w:b/>
                                      <w:i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>)</w:t>
                                  </w:r>
                                </w:p>
                                <w:p w:rsidR="00A10BB2" w:rsidRPr="00A10BB2" w:rsidRDefault="00A10BB2" w:rsidP="00A10BB2">
                                  <w:pPr>
                                    <w:spacing w:line="22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>12 378</w:t>
                                  </w:r>
                                  <w:r w:rsidRPr="00A10BB2">
                                    <w:rPr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 xml:space="preserve"> руб.</w:t>
                                  </w:r>
                                  <w:r>
                                    <w:rPr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 xml:space="preserve"> </w:t>
                                  </w:r>
                                  <w:r w:rsidRPr="00A10BB2">
                                    <w:rPr>
                                      <w:i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>ежемесячная выплата</w:t>
                                  </w:r>
                                </w:p>
                                <w:p w:rsidR="00A10BB2" w:rsidRPr="00A10BB2" w:rsidRDefault="00A10BB2" w:rsidP="00A10BB2">
                                  <w:pPr>
                                    <w:spacing w:line="220" w:lineRule="exact"/>
                                    <w:ind w:left="187"/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</w:pPr>
                                  <w:r w:rsidRPr="00A10BB2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>Срок действия контракта:</w:t>
                                  </w:r>
                                </w:p>
                                <w:p w:rsidR="00A10BB2" w:rsidRPr="00A10BB2" w:rsidRDefault="00A10BB2" w:rsidP="00A10BB2">
                                  <w:pPr>
                                    <w:spacing w:line="22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>до 9 месяцев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7" o:spid="_x0000_s1033" style="position:absolute;left:0;text-align:left;margin-left:19.6pt;margin-top:211.3pt;width:193.5pt;height:93.75pt;z-index:25190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" filled="f" stroked="f" strokeweight="1pt">
                      <v:textbox>
                        <w:txbxContent>
                          <w:p w:rsidR="00A10BB2" w:rsidRPr="00A10BB2" w:rsidRDefault="00A10BB2" w:rsidP="00A10BB2">
                            <w:pPr>
                              <w:spacing w:line="220" w:lineRule="exact"/>
                              <w:ind w:left="187"/>
                              <w:rPr>
                                <w:b/>
                                <w:noProof/>
                                <w:color w:val="257EB5"/>
                                <w:sz w:val="20"/>
                                <w:lang w:bidi="ru-RU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57EB5"/>
                                <w:sz w:val="20"/>
                                <w:lang w:bidi="ru-RU"/>
                              </w:rPr>
                              <w:t>Трудоустройство</w:t>
                            </w:r>
                          </w:p>
                          <w:p w:rsidR="00A10BB2" w:rsidRDefault="00A10BB2" w:rsidP="00A10BB2">
                            <w:pPr>
                              <w:spacing w:before="60" w:line="220" w:lineRule="exact"/>
                              <w:ind w:left="187"/>
                              <w:rPr>
                                <w:b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</w:pPr>
                            <w:r w:rsidRPr="00A10BB2">
                              <w:rPr>
                                <w:b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>Размер</w:t>
                            </w: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 xml:space="preserve"> помощи</w:t>
                            </w:r>
                            <w:r w:rsidR="00787AE6">
                              <w:rPr>
                                <w:b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 xml:space="preserve"> </w:t>
                            </w:r>
                            <w:r w:rsidR="00787AE6" w:rsidRPr="00787AE6">
                              <w:rPr>
                                <w:b/>
                                <w:i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>( 4-е месяц</w:t>
                            </w:r>
                            <w:r w:rsidR="0016344B">
                              <w:rPr>
                                <w:b/>
                                <w:i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>а</w:t>
                            </w:r>
                            <w:r w:rsidR="00787AE6" w:rsidRPr="00787AE6">
                              <w:rPr>
                                <w:b/>
                                <w:i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>)</w:t>
                            </w:r>
                          </w:p>
                          <w:p w:rsidR="00A10BB2" w:rsidRPr="00A10BB2" w:rsidRDefault="00A10BB2" w:rsidP="00A10BB2">
                            <w:pPr>
                              <w:spacing w:line="22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</w:pPr>
                            <w:r>
                              <w:rPr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>12 378</w:t>
                            </w:r>
                            <w:r w:rsidRPr="00A10BB2">
                              <w:rPr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 xml:space="preserve"> руб.</w:t>
                            </w:r>
                            <w:r>
                              <w:rPr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 xml:space="preserve"> </w:t>
                            </w:r>
                            <w:r w:rsidRPr="00A10BB2">
                              <w:rPr>
                                <w:i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>ежемесячная выплата</w:t>
                            </w:r>
                          </w:p>
                          <w:p w:rsidR="00A10BB2" w:rsidRPr="00A10BB2" w:rsidRDefault="00A10BB2" w:rsidP="00A10BB2">
                            <w:pPr>
                              <w:spacing w:line="220" w:lineRule="exact"/>
                              <w:ind w:left="187"/>
                              <w:rPr>
                                <w:b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</w:pPr>
                            <w:r w:rsidRPr="00A10BB2">
                              <w:rPr>
                                <w:b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>Срок действия контракта:</w:t>
                            </w:r>
                          </w:p>
                          <w:p w:rsidR="00A10BB2" w:rsidRPr="00A10BB2" w:rsidRDefault="00A10BB2" w:rsidP="00A10BB2">
                            <w:pPr>
                              <w:spacing w:line="22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</w:pPr>
                            <w:r>
                              <w:rPr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>до 9 месяцев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3088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1C90F17B" wp14:editId="7F8CB17B">
                      <wp:simplePos x="0" y="0"/>
                      <wp:positionH relativeFrom="column">
                        <wp:posOffset>194432</wp:posOffset>
                      </wp:positionH>
                      <wp:positionV relativeFrom="paragraph">
                        <wp:posOffset>4825609</wp:posOffset>
                      </wp:positionV>
                      <wp:extent cx="2597150" cy="1190625"/>
                      <wp:effectExtent l="0" t="0" r="0" b="0"/>
                      <wp:wrapNone/>
                      <wp:docPr id="45" name="Прямоугольник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7150" cy="1190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3088E" w:rsidRPr="00A10BB2" w:rsidRDefault="0073088E" w:rsidP="0073088E">
                                  <w:pPr>
                                    <w:spacing w:line="220" w:lineRule="exact"/>
                                    <w:ind w:left="187"/>
                                    <w:rPr>
                                      <w:b/>
                                      <w:noProof/>
                                      <w:color w:val="257EB5"/>
                                      <w:sz w:val="20"/>
                                      <w:lang w:bidi="ru-RU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color w:val="257EB5"/>
                                      <w:sz w:val="20"/>
                                      <w:lang w:bidi="ru-RU"/>
                                    </w:rPr>
                                    <w:t>Ведение личного подсобного хозяйства</w:t>
                                  </w:r>
                                </w:p>
                                <w:p w:rsidR="0073088E" w:rsidRDefault="0073088E" w:rsidP="0073088E">
                                  <w:pPr>
                                    <w:spacing w:before="60" w:line="220" w:lineRule="exact"/>
                                    <w:ind w:left="187"/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</w:pPr>
                                  <w:r w:rsidRPr="00A10BB2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>Размер</w:t>
                                  </w:r>
                                  <w:r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 xml:space="preserve"> помощи</w:t>
                                  </w:r>
                                  <w:r w:rsidRPr="00A10BB2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>:</w:t>
                                  </w:r>
                                </w:p>
                                <w:p w:rsidR="0073088E" w:rsidRPr="00A10BB2" w:rsidRDefault="0073088E" w:rsidP="0073088E">
                                  <w:pPr>
                                    <w:spacing w:line="22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 xml:space="preserve">100 000 </w:t>
                                  </w:r>
                                  <w:r w:rsidRPr="00A10BB2">
                                    <w:rPr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>руб.</w:t>
                                  </w:r>
                                  <w:r>
                                    <w:rPr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>единовременная</w:t>
                                  </w:r>
                                  <w:r w:rsidRPr="00A10BB2">
                                    <w:rPr>
                                      <w:i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 xml:space="preserve"> выплата</w:t>
                                  </w:r>
                                </w:p>
                                <w:p w:rsidR="0073088E" w:rsidRPr="00A10BB2" w:rsidRDefault="0073088E" w:rsidP="0073088E">
                                  <w:pPr>
                                    <w:spacing w:line="220" w:lineRule="exact"/>
                                    <w:ind w:left="187"/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</w:pPr>
                                  <w:r w:rsidRPr="00A10BB2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>Срок действия контракта:</w:t>
                                  </w:r>
                                </w:p>
                                <w:p w:rsidR="0073088E" w:rsidRPr="00A10BB2" w:rsidRDefault="0073088E" w:rsidP="0073088E">
                                  <w:pPr>
                                    <w:spacing w:line="22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>до 9 месяцев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5" o:spid="_x0000_s1034" style="position:absolute;left:0;text-align:left;margin-left:15.3pt;margin-top:379.95pt;width:204.5pt;height:93.7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" filled="f" stroked="f" strokeweight="1pt">
                      <v:textbox>
                        <w:txbxContent>
                          <w:p w:rsidR="0073088E" w:rsidRPr="00A10BB2" w:rsidRDefault="0073088E" w:rsidP="0073088E">
                            <w:pPr>
                              <w:spacing w:line="220" w:lineRule="exact"/>
                              <w:ind w:left="187"/>
                              <w:rPr>
                                <w:b/>
                                <w:noProof/>
                                <w:color w:val="257EB5"/>
                                <w:sz w:val="20"/>
                                <w:lang w:bidi="ru-RU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57EB5"/>
                                <w:sz w:val="20"/>
                                <w:lang w:bidi="ru-RU"/>
                              </w:rPr>
                              <w:t>Ведение личного подсобного хозяйства</w:t>
                            </w:r>
                          </w:p>
                          <w:p w:rsidR="0073088E" w:rsidRDefault="0073088E" w:rsidP="0073088E">
                            <w:pPr>
                              <w:spacing w:before="60" w:line="220" w:lineRule="exact"/>
                              <w:ind w:left="187"/>
                              <w:rPr>
                                <w:b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</w:pPr>
                            <w:r w:rsidRPr="00A10BB2">
                              <w:rPr>
                                <w:b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>Размер</w:t>
                            </w: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 xml:space="preserve"> помощи</w:t>
                            </w:r>
                            <w:r w:rsidRPr="00A10BB2">
                              <w:rPr>
                                <w:b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>:</w:t>
                            </w:r>
                          </w:p>
                          <w:p w:rsidR="0073088E" w:rsidRPr="00A10BB2" w:rsidRDefault="0073088E" w:rsidP="0073088E">
                            <w:pPr>
                              <w:spacing w:line="22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</w:pPr>
                            <w:r>
                              <w:rPr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>100</w:t>
                            </w:r>
                            <w:r>
                              <w:rPr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 xml:space="preserve"> 000 </w:t>
                            </w:r>
                            <w:r w:rsidRPr="00A10BB2">
                              <w:rPr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>руб.</w:t>
                            </w:r>
                            <w:r>
                              <w:rPr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>единовременная</w:t>
                            </w:r>
                            <w:r w:rsidRPr="00A10BB2">
                              <w:rPr>
                                <w:i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 xml:space="preserve"> выплата</w:t>
                            </w:r>
                          </w:p>
                          <w:p w:rsidR="0073088E" w:rsidRPr="00A10BB2" w:rsidRDefault="0073088E" w:rsidP="0073088E">
                            <w:pPr>
                              <w:spacing w:line="220" w:lineRule="exact"/>
                              <w:ind w:left="187"/>
                              <w:rPr>
                                <w:b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</w:pPr>
                            <w:r w:rsidRPr="00A10BB2">
                              <w:rPr>
                                <w:b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>Срок действия контракта:</w:t>
                            </w:r>
                          </w:p>
                          <w:p w:rsidR="0073088E" w:rsidRPr="00A10BB2" w:rsidRDefault="0073088E" w:rsidP="0073088E">
                            <w:pPr>
                              <w:spacing w:line="22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</w:pPr>
                            <w:r>
                              <w:rPr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>до 9 месяцев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17A51" w:rsidRPr="00117A51">
              <w:rPr>
                <w:b/>
                <w:noProof/>
                <w:color w:val="002F42" w:themeColor="text2"/>
                <w:sz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5381A58E" wp14:editId="2FB92BC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1082675</wp:posOffset>
                      </wp:positionV>
                      <wp:extent cx="1714500" cy="1086485"/>
                      <wp:effectExtent l="0" t="0" r="0" b="0"/>
                      <wp:wrapNone/>
                      <wp:docPr id="3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0" cy="1086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17A51" w:rsidRPr="00567488" w:rsidRDefault="00117A51" w:rsidP="00117A51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567488">
                                    <w:rPr>
                                      <w:b/>
                                      <w:color w:val="002F42" w:themeColor="text2"/>
                                      <w:sz w:val="20"/>
                                    </w:rPr>
                                    <w:t>Помощь</w:t>
                                  </w:r>
                                  <w:r w:rsidRPr="00567488">
                                    <w:rPr>
                                      <w:b/>
                                      <w:color w:val="971C49" w:themeColor="accent2"/>
                                      <w:sz w:val="20"/>
                                    </w:rPr>
                                    <w:t xml:space="preserve"> </w:t>
                                  </w:r>
                                  <w:r w:rsidRPr="00567488">
                                    <w:rPr>
                                      <w:sz w:val="20"/>
                                    </w:rPr>
                                    <w:t>на основании социального контракта оказывается семьям,  в которых доход на каждого члена семьи ниже прожиточного минимума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left:0;text-align:left;margin-left:30.6pt;margin-top:85.25pt;width:135pt;height:85.5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" fillcolor="#d8efda [660]" stroked="f">
                      <v:textbox>
                        <w:txbxContent>
                          <w:p w:rsidR="00117A51" w:rsidRPr="00567488" w:rsidRDefault="00117A51" w:rsidP="00117A51">
                            <w:pPr>
                              <w:rPr>
                                <w:sz w:val="20"/>
                              </w:rPr>
                            </w:pPr>
                            <w:r w:rsidRPr="00567488">
                              <w:rPr>
                                <w:b/>
                                <w:color w:val="002F42" w:themeColor="text2"/>
                                <w:sz w:val="20"/>
                              </w:rPr>
                              <w:t>Помощь</w:t>
                            </w:r>
                            <w:r w:rsidRPr="00567488">
                              <w:rPr>
                                <w:b/>
                                <w:color w:val="971C49" w:themeColor="accent2"/>
                                <w:sz w:val="20"/>
                              </w:rPr>
                              <w:t xml:space="preserve"> </w:t>
                            </w:r>
                            <w:r w:rsidRPr="00567488">
                              <w:rPr>
                                <w:sz w:val="20"/>
                              </w:rPr>
                              <w:t>на основании социального контракта оказывается семьям,  в которых доход на каждого члена семьи ниже прожиточного минимума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7A51" w:rsidRPr="00117A51">
              <w:rPr>
                <w:b/>
                <w:noProof/>
                <w:color w:val="002F42" w:themeColor="text2"/>
                <w:sz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6DD0458E" wp14:editId="6A094C7F">
                      <wp:simplePos x="0" y="0"/>
                      <wp:positionH relativeFrom="column">
                        <wp:posOffset>2150745</wp:posOffset>
                      </wp:positionH>
                      <wp:positionV relativeFrom="paragraph">
                        <wp:posOffset>1092200</wp:posOffset>
                      </wp:positionV>
                      <wp:extent cx="3088640" cy="1076960"/>
                      <wp:effectExtent l="0" t="0" r="0" b="8890"/>
                      <wp:wrapNone/>
                      <wp:docPr id="3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8640" cy="10769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17A51" w:rsidRPr="00567488" w:rsidRDefault="00117A51" w:rsidP="00117A51">
                                  <w:pPr>
                                    <w:tabs>
                                      <w:tab w:val="left" w:pos="3269"/>
                                    </w:tabs>
                                    <w:spacing w:line="220" w:lineRule="exact"/>
                                    <w:ind w:right="34"/>
                                    <w:jc w:val="both"/>
                                    <w:rPr>
                                      <w:color w:val="002F42" w:themeColor="text2"/>
                                      <w:sz w:val="20"/>
                                    </w:rPr>
                                  </w:pPr>
                                  <w:r w:rsidRPr="00567488">
                                    <w:rPr>
                                      <w:b/>
                                      <w:color w:val="002F42" w:themeColor="text2"/>
                                      <w:sz w:val="20"/>
                                    </w:rPr>
                                    <w:t>Программа социальной адаптации</w:t>
                                  </w:r>
                                </w:p>
                                <w:p w:rsidR="00117A51" w:rsidRPr="00567488" w:rsidRDefault="00117A51" w:rsidP="00117A51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567488">
                                    <w:rPr>
                                      <w:sz w:val="20"/>
                                    </w:rPr>
                                    <w:t>это план мероприятий по выводу семьи из трудной жизненной ситуации. Программа составляется специалистами социальной защиты совместно с гражданином, и включает мероприятия в сфере экономики, образования, здравоохранения и других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left:0;text-align:left;margin-left:169.35pt;margin-top:86pt;width:243.2pt;height:84.8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" fillcolor="#d8efda [660]" stroked="f">
                      <v:textbox>
                        <w:txbxContent>
                          <w:p w:rsidR="00117A51" w:rsidRPr="00567488" w:rsidRDefault="00117A51" w:rsidP="00117A51">
                            <w:pPr>
                              <w:tabs>
                                <w:tab w:val="left" w:pos="3269"/>
                              </w:tabs>
                              <w:spacing w:line="220" w:lineRule="exact"/>
                              <w:ind w:right="34"/>
                              <w:jc w:val="both"/>
                              <w:rPr>
                                <w:color w:val="002F42" w:themeColor="text2"/>
                                <w:sz w:val="20"/>
                              </w:rPr>
                            </w:pPr>
                            <w:r w:rsidRPr="00567488">
                              <w:rPr>
                                <w:b/>
                                <w:color w:val="002F42" w:themeColor="text2"/>
                                <w:sz w:val="20"/>
                              </w:rPr>
                              <w:t>Программа социальной адаптации</w:t>
                            </w:r>
                          </w:p>
                          <w:p w:rsidR="00117A51" w:rsidRPr="00567488" w:rsidRDefault="00117A51" w:rsidP="00117A51">
                            <w:pPr>
                              <w:rPr>
                                <w:sz w:val="20"/>
                              </w:rPr>
                            </w:pPr>
                            <w:r w:rsidRPr="00567488">
                              <w:rPr>
                                <w:sz w:val="20"/>
                              </w:rPr>
                              <w:t>это план мероприятий по выводу семьи из трудной жизненной ситуации. Программа составляется специалистами социальной защиты совместно с гражданином, и включает мероприятия в сфере экономики, образования, здравоохранения и других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19" w:type="dxa"/>
            <w:vMerge w:val="restart"/>
          </w:tcPr>
          <w:p w:rsidR="009D2F0A" w:rsidRDefault="0073088E" w:rsidP="00CC3E1D">
            <w:pPr>
              <w:spacing w:before="60"/>
              <w:ind w:left="925" w:hanging="850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01C8A458" wp14:editId="09556F48">
                      <wp:simplePos x="0" y="0"/>
                      <wp:positionH relativeFrom="column">
                        <wp:posOffset>86792</wp:posOffset>
                      </wp:positionH>
                      <wp:positionV relativeFrom="paragraph">
                        <wp:posOffset>4782820</wp:posOffset>
                      </wp:positionV>
                      <wp:extent cx="2723745" cy="1780162"/>
                      <wp:effectExtent l="0" t="0" r="0" b="0"/>
                      <wp:wrapNone/>
                      <wp:docPr id="47" name="Прямоугольник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3745" cy="17801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3088E" w:rsidRPr="00A10BB2" w:rsidRDefault="0073088E" w:rsidP="0073088E">
                                  <w:pPr>
                                    <w:spacing w:line="220" w:lineRule="exact"/>
                                    <w:ind w:left="187"/>
                                    <w:rPr>
                                      <w:b/>
                                      <w:noProof/>
                                      <w:color w:val="257EB5"/>
                                      <w:sz w:val="20"/>
                                      <w:lang w:bidi="ru-RU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color w:val="257EB5"/>
                                      <w:sz w:val="20"/>
                                      <w:lang w:bidi="ru-RU"/>
                                    </w:rPr>
                                    <w:t>Помощь в преодолении трудной жизненной ситуации</w:t>
                                  </w:r>
                                </w:p>
                                <w:p w:rsidR="0073088E" w:rsidRDefault="0073088E" w:rsidP="0073088E">
                                  <w:pPr>
                                    <w:spacing w:before="60" w:line="220" w:lineRule="exact"/>
                                    <w:ind w:left="187"/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</w:pPr>
                                  <w:r w:rsidRPr="00A10BB2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>Размер</w:t>
                                  </w:r>
                                  <w:r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 xml:space="preserve"> помощи</w:t>
                                  </w:r>
                                  <w:r w:rsidRPr="00A10BB2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>:</w:t>
                                  </w:r>
                                </w:p>
                                <w:p w:rsidR="0073088E" w:rsidRPr="00A10BB2" w:rsidRDefault="0073088E" w:rsidP="0073088E">
                                  <w:pPr>
                                    <w:spacing w:line="22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 xml:space="preserve">12 378 </w:t>
                                  </w:r>
                                  <w:r w:rsidRPr="00A10BB2">
                                    <w:rPr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>руб.</w:t>
                                  </w:r>
                                  <w:r>
                                    <w:rPr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>ежемесячная выплата</w:t>
                                  </w:r>
                                  <w:r w:rsidRPr="00A10BB2">
                                    <w:rPr>
                                      <w:i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 xml:space="preserve"> </w:t>
                                  </w:r>
                                </w:p>
                                <w:p w:rsidR="0073088E" w:rsidRPr="00A10BB2" w:rsidRDefault="0073088E" w:rsidP="0073088E">
                                  <w:pPr>
                                    <w:spacing w:line="220" w:lineRule="exact"/>
                                    <w:ind w:left="187"/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</w:pPr>
                                  <w:r w:rsidRPr="00A10BB2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>Срок действия контракта:</w:t>
                                  </w:r>
                                </w:p>
                                <w:p w:rsidR="0073088E" w:rsidRDefault="0073088E" w:rsidP="0073088E">
                                  <w:pPr>
                                    <w:spacing w:line="22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>до 6 месяцев</w:t>
                                  </w:r>
                                </w:p>
                                <w:p w:rsidR="0073088E" w:rsidRPr="00A10BB2" w:rsidRDefault="0073088E" w:rsidP="0073088E">
                                  <w:pPr>
                                    <w:spacing w:line="18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</w:pPr>
                                  <w:r w:rsidRPr="0073088E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>Условия</w:t>
                                  </w:r>
                                  <w:r>
                                    <w:rPr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br/>
                                    <w:t>ежемесячная выплата может быть направлена на лечение, дополнительное образование детей и другие мероприятия, направленные на преодоление семьей трудной жизненной ситуации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7" o:spid="_x0000_s1037" style="position:absolute;left:0;text-align:left;margin-left:6.85pt;margin-top:376.6pt;width:214.45pt;height:140.1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" filled="f" stroked="f" strokeweight="1pt">
                      <v:textbox>
                        <w:txbxContent>
                          <w:p w:rsidR="0073088E" w:rsidRPr="00A10BB2" w:rsidRDefault="0073088E" w:rsidP="0073088E">
                            <w:pPr>
                              <w:spacing w:line="220" w:lineRule="exact"/>
                              <w:ind w:left="187"/>
                              <w:rPr>
                                <w:b/>
                                <w:noProof/>
                                <w:color w:val="257EB5"/>
                                <w:sz w:val="20"/>
                                <w:lang w:bidi="ru-RU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57EB5"/>
                                <w:sz w:val="20"/>
                                <w:lang w:bidi="ru-RU"/>
                              </w:rPr>
                              <w:t>Помощь в преодолении трудной жизненной ситуации</w:t>
                            </w:r>
                          </w:p>
                          <w:p w:rsidR="0073088E" w:rsidRDefault="0073088E" w:rsidP="0073088E">
                            <w:pPr>
                              <w:spacing w:before="60" w:line="220" w:lineRule="exact"/>
                              <w:ind w:left="187"/>
                              <w:rPr>
                                <w:b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</w:pPr>
                            <w:r w:rsidRPr="00A10BB2">
                              <w:rPr>
                                <w:b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>Размер</w:t>
                            </w: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 xml:space="preserve"> помощи</w:t>
                            </w:r>
                            <w:r w:rsidRPr="00A10BB2">
                              <w:rPr>
                                <w:b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>:</w:t>
                            </w:r>
                          </w:p>
                          <w:p w:rsidR="0073088E" w:rsidRPr="00A10BB2" w:rsidRDefault="0073088E" w:rsidP="0073088E">
                            <w:pPr>
                              <w:spacing w:line="22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</w:pPr>
                            <w:r>
                              <w:rPr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>12 378</w:t>
                            </w:r>
                            <w:r>
                              <w:rPr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 xml:space="preserve"> </w:t>
                            </w:r>
                            <w:r w:rsidRPr="00A10BB2">
                              <w:rPr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>руб.</w:t>
                            </w:r>
                            <w:r>
                              <w:rPr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>ежемесячная выплата</w:t>
                            </w:r>
                            <w:r w:rsidRPr="00A10BB2">
                              <w:rPr>
                                <w:i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 xml:space="preserve"> </w:t>
                            </w:r>
                          </w:p>
                          <w:p w:rsidR="0073088E" w:rsidRPr="00A10BB2" w:rsidRDefault="0073088E" w:rsidP="0073088E">
                            <w:pPr>
                              <w:spacing w:line="220" w:lineRule="exact"/>
                              <w:ind w:left="187"/>
                              <w:rPr>
                                <w:b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</w:pPr>
                            <w:r w:rsidRPr="00A10BB2">
                              <w:rPr>
                                <w:b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>Срок действия контракта:</w:t>
                            </w:r>
                          </w:p>
                          <w:p w:rsidR="0073088E" w:rsidRDefault="0073088E" w:rsidP="0073088E">
                            <w:pPr>
                              <w:spacing w:line="22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</w:pPr>
                            <w:r>
                              <w:rPr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 xml:space="preserve">до </w:t>
                            </w:r>
                            <w:r>
                              <w:rPr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>6</w:t>
                            </w:r>
                            <w:r>
                              <w:rPr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 xml:space="preserve"> месяцев</w:t>
                            </w:r>
                          </w:p>
                          <w:p w:rsidR="0073088E" w:rsidRPr="00A10BB2" w:rsidRDefault="0073088E" w:rsidP="0073088E">
                            <w:pPr>
                              <w:spacing w:line="18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</w:pPr>
                            <w:r w:rsidRPr="0073088E">
                              <w:rPr>
                                <w:b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>Условия</w:t>
                            </w:r>
                            <w:r>
                              <w:rPr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 xml:space="preserve">: </w:t>
                            </w:r>
                            <w:r>
                              <w:rPr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br/>
                              <w:t>ежемесячная выплата может быть направлена на лечение, дополнительное образование детей и другие мероприятия, направленные на преодоление семьей трудной жизненной ситуации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2D9AD030" wp14:editId="2731804B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2729865</wp:posOffset>
                      </wp:positionV>
                      <wp:extent cx="2597150" cy="1190625"/>
                      <wp:effectExtent l="0" t="0" r="0" b="0"/>
                      <wp:wrapNone/>
                      <wp:docPr id="34" name="Прямоугольник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7150" cy="1190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10BB2" w:rsidRPr="00A10BB2" w:rsidRDefault="00A10BB2" w:rsidP="00A10BB2">
                                  <w:pPr>
                                    <w:spacing w:line="220" w:lineRule="exact"/>
                                    <w:ind w:left="187"/>
                                    <w:rPr>
                                      <w:b/>
                                      <w:noProof/>
                                      <w:color w:val="257EB5"/>
                                      <w:sz w:val="20"/>
                                      <w:lang w:bidi="ru-RU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color w:val="257EB5"/>
                                      <w:sz w:val="20"/>
                                      <w:lang w:bidi="ru-RU"/>
                                    </w:rPr>
                                    <w:t>Индивидуальная предпринимательская деятельность</w:t>
                                  </w:r>
                                </w:p>
                                <w:p w:rsidR="00A10BB2" w:rsidRDefault="00A10BB2" w:rsidP="00A10BB2">
                                  <w:pPr>
                                    <w:spacing w:before="60" w:line="220" w:lineRule="exact"/>
                                    <w:ind w:left="187"/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</w:pPr>
                                  <w:r w:rsidRPr="00A10BB2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>Размер</w:t>
                                  </w:r>
                                  <w:r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 xml:space="preserve"> помощи</w:t>
                                  </w:r>
                                  <w:r w:rsidRPr="00A10BB2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>:</w:t>
                                  </w:r>
                                </w:p>
                                <w:p w:rsidR="00A10BB2" w:rsidRPr="00A10BB2" w:rsidRDefault="00A10BB2" w:rsidP="00A10BB2">
                                  <w:pPr>
                                    <w:spacing w:line="22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 xml:space="preserve">250 000 </w:t>
                                  </w:r>
                                  <w:r w:rsidRPr="00A10BB2">
                                    <w:rPr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>руб.</w:t>
                                  </w:r>
                                  <w:r>
                                    <w:rPr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>единовременная</w:t>
                                  </w:r>
                                  <w:r w:rsidRPr="00A10BB2">
                                    <w:rPr>
                                      <w:i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 xml:space="preserve"> выплата</w:t>
                                  </w:r>
                                </w:p>
                                <w:p w:rsidR="00A10BB2" w:rsidRPr="00A10BB2" w:rsidRDefault="00A10BB2" w:rsidP="00A10BB2">
                                  <w:pPr>
                                    <w:spacing w:line="220" w:lineRule="exact"/>
                                    <w:ind w:left="187"/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</w:pPr>
                                  <w:r w:rsidRPr="00A10BB2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>Срок действия контракта:</w:t>
                                  </w:r>
                                </w:p>
                                <w:p w:rsidR="00A10BB2" w:rsidRPr="00A10BB2" w:rsidRDefault="00A10BB2" w:rsidP="00A10BB2">
                                  <w:pPr>
                                    <w:spacing w:line="22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>до 9 месяцев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4" o:spid="_x0000_s1038" style="position:absolute;left:0;text-align:left;margin-left:8.9pt;margin-top:214.95pt;width:204.5pt;height:93.7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" filled="f" stroked="f" strokeweight="1pt">
                      <v:textbox>
                        <w:txbxContent>
                          <w:p w:rsidR="00A10BB2" w:rsidRPr="00A10BB2" w:rsidRDefault="00A10BB2" w:rsidP="00A10BB2">
                            <w:pPr>
                              <w:spacing w:line="220" w:lineRule="exact"/>
                              <w:ind w:left="187"/>
                              <w:rPr>
                                <w:b/>
                                <w:noProof/>
                                <w:color w:val="257EB5"/>
                                <w:sz w:val="20"/>
                                <w:lang w:bidi="ru-RU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57EB5"/>
                                <w:sz w:val="20"/>
                                <w:lang w:bidi="ru-RU"/>
                              </w:rPr>
                              <w:t>Индивидуальная предпринимательская деятельность</w:t>
                            </w:r>
                          </w:p>
                          <w:p w:rsidR="00A10BB2" w:rsidRDefault="00A10BB2" w:rsidP="00A10BB2">
                            <w:pPr>
                              <w:spacing w:before="60" w:line="220" w:lineRule="exact"/>
                              <w:ind w:left="187"/>
                              <w:rPr>
                                <w:b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</w:pPr>
                            <w:r w:rsidRPr="00A10BB2">
                              <w:rPr>
                                <w:b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>Размер</w:t>
                            </w: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 xml:space="preserve"> помощи</w:t>
                            </w:r>
                            <w:r w:rsidRPr="00A10BB2">
                              <w:rPr>
                                <w:b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>:</w:t>
                            </w:r>
                          </w:p>
                          <w:p w:rsidR="00A10BB2" w:rsidRPr="00A10BB2" w:rsidRDefault="00A10BB2" w:rsidP="00A10BB2">
                            <w:pPr>
                              <w:spacing w:line="22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</w:pPr>
                            <w:r>
                              <w:rPr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 xml:space="preserve">250 000 </w:t>
                            </w:r>
                            <w:r w:rsidRPr="00A10BB2">
                              <w:rPr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>руб.</w:t>
                            </w:r>
                            <w:r>
                              <w:rPr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>единовременная</w:t>
                            </w:r>
                            <w:r w:rsidRPr="00A10BB2">
                              <w:rPr>
                                <w:i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 xml:space="preserve"> выплата</w:t>
                            </w:r>
                          </w:p>
                          <w:p w:rsidR="00A10BB2" w:rsidRPr="00A10BB2" w:rsidRDefault="00A10BB2" w:rsidP="00A10BB2">
                            <w:pPr>
                              <w:spacing w:line="220" w:lineRule="exact"/>
                              <w:ind w:left="187"/>
                              <w:rPr>
                                <w:b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</w:pPr>
                            <w:r w:rsidRPr="00A10BB2">
                              <w:rPr>
                                <w:b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>Срок действия контракта:</w:t>
                            </w:r>
                          </w:p>
                          <w:p w:rsidR="00A10BB2" w:rsidRPr="00A10BB2" w:rsidRDefault="00A10BB2" w:rsidP="00A10BB2">
                            <w:pPr>
                              <w:spacing w:line="22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</w:pPr>
                            <w:r>
                              <w:rPr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 xml:space="preserve">до </w:t>
                            </w:r>
                            <w:r>
                              <w:rPr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>9</w:t>
                            </w:r>
                            <w:r>
                              <w:rPr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 xml:space="preserve"> месяцев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3113970D" wp14:editId="579688BA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3625850</wp:posOffset>
                      </wp:positionV>
                      <wp:extent cx="2457450" cy="1190625"/>
                      <wp:effectExtent l="0" t="0" r="0" b="0"/>
                      <wp:wrapNone/>
                      <wp:docPr id="44" name="Прямоугольник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7450" cy="1190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10BB2" w:rsidRPr="00A10BB2" w:rsidRDefault="00A10BB2" w:rsidP="00A10BB2">
                                  <w:pPr>
                                    <w:spacing w:line="220" w:lineRule="exact"/>
                                    <w:rPr>
                                      <w:b/>
                                      <w:noProof/>
                                      <w:color w:val="257EB5"/>
                                      <w:sz w:val="20"/>
                                      <w:lang w:bidi="ru-RU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color w:val="257EB5"/>
                                      <w:sz w:val="20"/>
                                      <w:lang w:bidi="ru-RU"/>
                                    </w:rPr>
                                    <w:t>Возможно дополнительное обучение</w:t>
                                  </w:r>
                                </w:p>
                                <w:p w:rsidR="00A10BB2" w:rsidRDefault="00A10BB2" w:rsidP="00A10BB2">
                                  <w:pPr>
                                    <w:spacing w:line="200" w:lineRule="exact"/>
                                    <w:ind w:left="187"/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</w:pPr>
                                  <w:r w:rsidRPr="00A10BB2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>Размер</w:t>
                                  </w:r>
                                  <w:r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 xml:space="preserve"> </w:t>
                                  </w:r>
                                  <w:r w:rsidR="00787AE6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>компенсации:</w:t>
                                  </w:r>
                                </w:p>
                                <w:p w:rsidR="00A10BB2" w:rsidRPr="00A10BB2" w:rsidRDefault="00787AE6" w:rsidP="00A10BB2">
                                  <w:pPr>
                                    <w:spacing w:line="20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>до 30 000. рублей</w:t>
                                  </w:r>
                                </w:p>
                                <w:p w:rsidR="00A10BB2" w:rsidRPr="00A10BB2" w:rsidRDefault="00A10BB2" w:rsidP="00A10BB2">
                                  <w:pPr>
                                    <w:spacing w:line="200" w:lineRule="exact"/>
                                    <w:ind w:left="187"/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</w:pPr>
                                  <w:r w:rsidRPr="00A10BB2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 xml:space="preserve">Срок </w:t>
                                  </w:r>
                                  <w:r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>обучения</w:t>
                                  </w:r>
                                  <w:r w:rsidRPr="00A10BB2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>:</w:t>
                                  </w:r>
                                </w:p>
                                <w:p w:rsidR="00A10BB2" w:rsidRPr="00A10BB2" w:rsidRDefault="00A10BB2" w:rsidP="00A10BB2">
                                  <w:pPr>
                                    <w:spacing w:line="20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262626" w:themeColor="text1" w:themeTint="D9"/>
                                      <w:sz w:val="20"/>
                                      <w:lang w:bidi="ru-RU"/>
                                    </w:rPr>
                                    <w:t>до 3 месяцев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4" o:spid="_x0000_s1039" style="position:absolute;left:0;text-align:left;margin-left:17.4pt;margin-top:285.5pt;width:193.5pt;height:93.75pt;z-index:251908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" filled="f" stroked="f" strokeweight="1pt">
                      <v:textbox>
                        <w:txbxContent>
                          <w:p w:rsidR="00A10BB2" w:rsidRPr="00A10BB2" w:rsidRDefault="00A10BB2" w:rsidP="00A10BB2">
                            <w:pPr>
                              <w:spacing w:line="220" w:lineRule="exact"/>
                              <w:rPr>
                                <w:b/>
                                <w:noProof/>
                                <w:color w:val="257EB5"/>
                                <w:sz w:val="20"/>
                                <w:lang w:bidi="ru-RU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57EB5"/>
                                <w:sz w:val="20"/>
                                <w:lang w:bidi="ru-RU"/>
                              </w:rPr>
                              <w:t>Возможно дополнительное обучение</w:t>
                            </w:r>
                          </w:p>
                          <w:p w:rsidR="00A10BB2" w:rsidRDefault="00A10BB2" w:rsidP="00A10BB2">
                            <w:pPr>
                              <w:spacing w:line="200" w:lineRule="exact"/>
                              <w:ind w:left="187"/>
                              <w:rPr>
                                <w:b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</w:pPr>
                            <w:r w:rsidRPr="00A10BB2">
                              <w:rPr>
                                <w:b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>Размер</w:t>
                            </w: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 xml:space="preserve"> </w:t>
                            </w:r>
                            <w:r w:rsidR="00787AE6">
                              <w:rPr>
                                <w:b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>компенсации:</w:t>
                            </w:r>
                          </w:p>
                          <w:p w:rsidR="00A10BB2" w:rsidRPr="00A10BB2" w:rsidRDefault="00787AE6" w:rsidP="00A10BB2">
                            <w:pPr>
                              <w:spacing w:line="20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</w:pPr>
                            <w:r>
                              <w:rPr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>до 30 000. рублей</w:t>
                            </w:r>
                          </w:p>
                          <w:p w:rsidR="00A10BB2" w:rsidRPr="00A10BB2" w:rsidRDefault="00A10BB2" w:rsidP="00A10BB2">
                            <w:pPr>
                              <w:spacing w:line="200" w:lineRule="exact"/>
                              <w:ind w:left="187"/>
                              <w:rPr>
                                <w:b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</w:pPr>
                            <w:r w:rsidRPr="00A10BB2">
                              <w:rPr>
                                <w:b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 xml:space="preserve">Срок </w:t>
                            </w: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>обучения</w:t>
                            </w:r>
                            <w:r w:rsidRPr="00A10BB2">
                              <w:rPr>
                                <w:b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>:</w:t>
                            </w:r>
                          </w:p>
                          <w:p w:rsidR="00A10BB2" w:rsidRPr="00A10BB2" w:rsidRDefault="00A10BB2" w:rsidP="00A10BB2">
                            <w:pPr>
                              <w:spacing w:line="20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</w:pPr>
                            <w:r>
                              <w:rPr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>до 3 месяцев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D2F0A" w:rsidTr="00894D8B">
        <w:tblPrEx>
          <w:tblCellMar>
            <w:left w:w="108" w:type="dxa"/>
            <w:right w:w="108" w:type="dxa"/>
          </w:tblCellMar>
        </w:tblPrEx>
        <w:trPr>
          <w:trHeight w:val="1657"/>
        </w:trPr>
        <w:tc>
          <w:tcPr>
            <w:tcW w:w="4010" w:type="dxa"/>
            <w:gridSpan w:val="3"/>
          </w:tcPr>
          <w:p w:rsidR="009D2F0A" w:rsidRPr="00744C85" w:rsidRDefault="009D2F0A" w:rsidP="00021A1C">
            <w:pPr>
              <w:ind w:left="187"/>
              <w:rPr>
                <w:sz w:val="10"/>
                <w:szCs w:val="10"/>
              </w:rPr>
            </w:pPr>
          </w:p>
        </w:tc>
        <w:tc>
          <w:tcPr>
            <w:tcW w:w="4011" w:type="dxa"/>
            <w:gridSpan w:val="3"/>
          </w:tcPr>
          <w:p w:rsidR="009D2F0A" w:rsidRDefault="009D2F0A" w:rsidP="00D168A8">
            <w:pPr>
              <w:ind w:left="4" w:right="247"/>
              <w:rPr>
                <w:noProof/>
                <w:lang w:eastAsia="ru-RU"/>
              </w:rPr>
            </w:pPr>
          </w:p>
        </w:tc>
        <w:tc>
          <w:tcPr>
            <w:tcW w:w="4140" w:type="dxa"/>
            <w:vMerge/>
          </w:tcPr>
          <w:p w:rsidR="009D2F0A" w:rsidRDefault="009D2F0A" w:rsidP="009D2F0A">
            <w:pPr>
              <w:spacing w:line="220" w:lineRule="exact"/>
              <w:ind w:left="104"/>
              <w:rPr>
                <w:noProof/>
                <w:lang w:eastAsia="ru-RU"/>
              </w:rPr>
            </w:pPr>
          </w:p>
        </w:tc>
        <w:tc>
          <w:tcPr>
            <w:tcW w:w="4719" w:type="dxa"/>
            <w:vMerge/>
          </w:tcPr>
          <w:p w:rsidR="009D2F0A" w:rsidRDefault="009D2F0A" w:rsidP="009D2F0A">
            <w:pPr>
              <w:ind w:left="104"/>
            </w:pPr>
          </w:p>
        </w:tc>
      </w:tr>
      <w:tr w:rsidR="009D2F0A" w:rsidTr="00894D8B">
        <w:tblPrEx>
          <w:tblCellMar>
            <w:left w:w="108" w:type="dxa"/>
            <w:right w:w="108" w:type="dxa"/>
          </w:tblCellMar>
        </w:tblPrEx>
        <w:trPr>
          <w:trHeight w:val="2008"/>
        </w:trPr>
        <w:tc>
          <w:tcPr>
            <w:tcW w:w="4010" w:type="dxa"/>
            <w:gridSpan w:val="3"/>
          </w:tcPr>
          <w:p w:rsidR="009D2F0A" w:rsidRDefault="009D2F0A" w:rsidP="00F068A7">
            <w:pPr>
              <w:spacing w:line="220" w:lineRule="exact"/>
              <w:ind w:left="187"/>
              <w:jc w:val="both"/>
              <w:rPr>
                <w:b/>
                <w:noProof/>
                <w:color w:val="971C49" w:themeColor="accent2"/>
                <w:lang w:bidi="ru-RU"/>
              </w:rPr>
            </w:pPr>
          </w:p>
          <w:p w:rsidR="00021A1C" w:rsidRDefault="00021A1C" w:rsidP="00F068A7">
            <w:pPr>
              <w:spacing w:line="220" w:lineRule="exact"/>
              <w:ind w:left="187"/>
              <w:jc w:val="both"/>
              <w:rPr>
                <w:b/>
                <w:noProof/>
                <w:color w:val="971C49" w:themeColor="accent2"/>
                <w:lang w:bidi="ru-RU"/>
              </w:rPr>
            </w:pPr>
          </w:p>
          <w:p w:rsidR="009D2F0A" w:rsidRDefault="00021A1C" w:rsidP="00F068A7">
            <w:pPr>
              <w:ind w:left="187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1" behindDoc="0" locked="0" layoutInCell="1" allowOverlap="1" wp14:anchorId="45083634" wp14:editId="671436F7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114300</wp:posOffset>
                      </wp:positionV>
                      <wp:extent cx="2457450" cy="1152525"/>
                      <wp:effectExtent l="0" t="0" r="19050" b="28575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7450" cy="1152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21A1C" w:rsidRPr="000D09C3" w:rsidRDefault="00021A1C" w:rsidP="000D09C3">
                                  <w:pPr>
                                    <w:spacing w:line="220" w:lineRule="exact"/>
                                    <w:ind w:left="187"/>
                                    <w:rPr>
                                      <w:b/>
                                      <w:noProof/>
                                      <w:color w:val="257EB5"/>
                                      <w:szCs w:val="24"/>
                                      <w:lang w:bidi="ru-RU"/>
                                    </w:rPr>
                                  </w:pPr>
                                  <w:r w:rsidRPr="000D09C3">
                                    <w:rPr>
                                      <w:b/>
                                      <w:noProof/>
                                      <w:color w:val="257EB5"/>
                                      <w:szCs w:val="24"/>
                                      <w:lang w:bidi="ru-RU"/>
                                    </w:rPr>
                                    <w:t xml:space="preserve">Единовременное пособие </w:t>
                                  </w:r>
                                  <w:r w:rsidR="000D09C3" w:rsidRPr="000D09C3">
                                    <w:rPr>
                                      <w:b/>
                                      <w:noProof/>
                                      <w:color w:val="257EB5"/>
                                      <w:szCs w:val="24"/>
                                      <w:lang w:bidi="ru-RU"/>
                                    </w:rPr>
                                    <w:br/>
                                  </w:r>
                                  <w:r w:rsidRPr="000D09C3">
                                    <w:rPr>
                                      <w:b/>
                                      <w:noProof/>
                                      <w:color w:val="257EB5"/>
                                      <w:szCs w:val="24"/>
                                      <w:lang w:bidi="ru-RU"/>
                                    </w:rPr>
                                    <w:t>при рождении ребенка</w:t>
                                  </w:r>
                                </w:p>
                                <w:p w:rsidR="00021A1C" w:rsidRPr="00021A1C" w:rsidRDefault="00021A1C" w:rsidP="00021A1C">
                                  <w:pPr>
                                    <w:spacing w:before="60" w:line="22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</w:rPr>
                                  </w:pPr>
                                  <w:r w:rsidRPr="00021A1C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Размер:</w:t>
                                  </w:r>
                                  <w:r w:rsidRPr="00021A1C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</w:t>
                                  </w:r>
                                  <w:r w:rsidR="00065FC4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18 886,32</w:t>
                                  </w:r>
                                  <w:r w:rsidRPr="00021A1C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руб.</w:t>
                                  </w:r>
                                </w:p>
                                <w:p w:rsidR="00021A1C" w:rsidRPr="00021A1C" w:rsidRDefault="00021A1C" w:rsidP="00021A1C">
                                  <w:pPr>
                                    <w:spacing w:line="22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</w:rPr>
                                  </w:pPr>
                                  <w:r w:rsidRPr="00021A1C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Cs w:val="24"/>
                                    </w:rPr>
                                    <w:t>Условия:</w:t>
                                  </w:r>
                                  <w:r w:rsidRPr="00021A1C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</w:rPr>
                                    <w:t xml:space="preserve"> для неработающих граждан, студентов, индивидуальных предпринимателей</w:t>
                                  </w:r>
                                </w:p>
                                <w:p w:rsidR="00021A1C" w:rsidRDefault="00021A1C" w:rsidP="00021A1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3" o:spid="_x0000_s1040" style="position:absolute;left:0;text-align:left;margin-left:5.65pt;margin-top:9pt;width:193.5pt;height:90.75pt;z-index:25166643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" fillcolor="white [3212]" strokecolor="white [3212]" strokeweight="1pt">
                      <v:textbox>
                        <w:txbxContent>
                          <w:p w:rsidR="00021A1C" w:rsidRPr="000D09C3" w:rsidRDefault="00021A1C" w:rsidP="000D09C3">
                            <w:pPr>
                              <w:spacing w:line="220" w:lineRule="exact"/>
                              <w:ind w:left="187"/>
                              <w:rPr>
                                <w:b/>
                                <w:noProof/>
                                <w:color w:val="257EB5"/>
                                <w:szCs w:val="24"/>
                                <w:lang w:bidi="ru-RU"/>
                              </w:rPr>
                            </w:pPr>
                            <w:r w:rsidRPr="000D09C3">
                              <w:rPr>
                                <w:b/>
                                <w:noProof/>
                                <w:color w:val="257EB5"/>
                                <w:szCs w:val="24"/>
                                <w:lang w:bidi="ru-RU"/>
                              </w:rPr>
                              <w:t xml:space="preserve">Единовременное пособие </w:t>
                            </w:r>
                            <w:r w:rsidR="000D09C3" w:rsidRPr="000D09C3">
                              <w:rPr>
                                <w:b/>
                                <w:noProof/>
                                <w:color w:val="257EB5"/>
                                <w:szCs w:val="24"/>
                                <w:lang w:bidi="ru-RU"/>
                              </w:rPr>
                              <w:br/>
                            </w:r>
                            <w:r w:rsidRPr="000D09C3">
                              <w:rPr>
                                <w:b/>
                                <w:noProof/>
                                <w:color w:val="257EB5"/>
                                <w:szCs w:val="24"/>
                                <w:lang w:bidi="ru-RU"/>
                              </w:rPr>
                              <w:t>при рождении ребенка</w:t>
                            </w:r>
                          </w:p>
                          <w:p w:rsidR="00021A1C" w:rsidRPr="00021A1C" w:rsidRDefault="00021A1C" w:rsidP="00021A1C">
                            <w:pPr>
                              <w:spacing w:before="60" w:line="22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Cs w:val="24"/>
                              </w:rPr>
                            </w:pPr>
                            <w:r w:rsidRPr="00021A1C">
                              <w:rPr>
                                <w:b/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Размер:</w:t>
                            </w:r>
                            <w:r w:rsidRPr="00021A1C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</w:t>
                            </w:r>
                            <w:r w:rsidR="00065FC4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18 886,32</w:t>
                            </w:r>
                            <w:r w:rsidRPr="00021A1C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руб.</w:t>
                            </w:r>
                          </w:p>
                          <w:p w:rsidR="00021A1C" w:rsidRPr="00021A1C" w:rsidRDefault="00021A1C" w:rsidP="00021A1C">
                            <w:pPr>
                              <w:spacing w:line="22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Cs w:val="24"/>
                              </w:rPr>
                            </w:pPr>
                            <w:r w:rsidRPr="00021A1C">
                              <w:rPr>
                                <w:b/>
                                <w:noProof/>
                                <w:color w:val="262626" w:themeColor="text1" w:themeTint="D9"/>
                                <w:szCs w:val="24"/>
                              </w:rPr>
                              <w:t>Условия:</w:t>
                            </w:r>
                            <w:r w:rsidRPr="00021A1C">
                              <w:rPr>
                                <w:noProof/>
                                <w:color w:val="262626" w:themeColor="text1" w:themeTint="D9"/>
                                <w:szCs w:val="24"/>
                              </w:rPr>
                              <w:t xml:space="preserve"> для неработающих граждан, студентов, индивидуальных предпринимателей</w:t>
                            </w:r>
                          </w:p>
                          <w:p w:rsidR="00021A1C" w:rsidRDefault="00021A1C" w:rsidP="00021A1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011" w:type="dxa"/>
            <w:gridSpan w:val="3"/>
          </w:tcPr>
          <w:p w:rsidR="00021A1C" w:rsidRDefault="00021A1C" w:rsidP="00E90454">
            <w:pPr>
              <w:spacing w:line="220" w:lineRule="exact"/>
              <w:ind w:left="4"/>
              <w:jc w:val="both"/>
              <w:rPr>
                <w:b/>
                <w:noProof/>
                <w:color w:val="971C49" w:themeColor="accent2"/>
                <w:lang w:bidi="ru-RU"/>
              </w:rPr>
            </w:pPr>
          </w:p>
          <w:p w:rsidR="009D2F0A" w:rsidRDefault="009D2F0A" w:rsidP="00021A1C">
            <w:pPr>
              <w:spacing w:line="220" w:lineRule="exact"/>
              <w:jc w:val="both"/>
              <w:rPr>
                <w:b/>
                <w:noProof/>
                <w:color w:val="971C49" w:themeColor="accent2"/>
                <w:lang w:bidi="ru-RU"/>
              </w:rPr>
            </w:pPr>
          </w:p>
          <w:p w:rsidR="009D2F0A" w:rsidRDefault="00021A1C" w:rsidP="00E90454">
            <w:pPr>
              <w:ind w:left="4" w:right="247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0D8D85EA" wp14:editId="09570FDE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105410</wp:posOffset>
                      </wp:positionV>
                      <wp:extent cx="2457450" cy="1924050"/>
                      <wp:effectExtent l="0" t="0" r="19050" b="19050"/>
                      <wp:wrapNone/>
                      <wp:docPr id="26" name="Прямо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7450" cy="1924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21A1C" w:rsidRPr="000D09C3" w:rsidRDefault="00021A1C" w:rsidP="000D09C3">
                                  <w:pPr>
                                    <w:spacing w:line="220" w:lineRule="exact"/>
                                    <w:ind w:left="187"/>
                                    <w:rPr>
                                      <w:b/>
                                      <w:noProof/>
                                      <w:color w:val="257EB5"/>
                                      <w:szCs w:val="24"/>
                                      <w:lang w:bidi="ru-RU"/>
                                    </w:rPr>
                                  </w:pPr>
                                  <w:r w:rsidRPr="000D09C3">
                                    <w:rPr>
                                      <w:b/>
                                      <w:noProof/>
                                      <w:color w:val="257EB5"/>
                                      <w:szCs w:val="24"/>
                                      <w:lang w:bidi="ru-RU"/>
                                    </w:rPr>
                                    <w:t>Ежемесячная выплата в связи с рождением (усыновлением) первого ребенка до достижения им возраста 3 лет</w:t>
                                  </w:r>
                                </w:p>
                                <w:p w:rsidR="00021A1C" w:rsidRPr="00021A1C" w:rsidRDefault="00021A1C" w:rsidP="00021A1C">
                                  <w:pPr>
                                    <w:spacing w:before="60" w:line="22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</w:pPr>
                                  <w:r w:rsidRPr="00021A1C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Размер</w:t>
                                  </w:r>
                                  <w:r w:rsidRPr="00021A1C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: </w:t>
                                  </w:r>
                                  <w:r w:rsidR="00CE6DDC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11 380</w:t>
                                  </w:r>
                                  <w:r w:rsidRPr="00021A1C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руб.</w:t>
                                  </w:r>
                                </w:p>
                                <w:p w:rsidR="00021A1C" w:rsidRPr="00021A1C" w:rsidRDefault="00021A1C" w:rsidP="00021A1C">
                                  <w:pPr>
                                    <w:spacing w:before="60" w:line="22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</w:pPr>
                                  <w:r w:rsidRPr="00021A1C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Условия</w:t>
                                  </w:r>
                                  <w:r w:rsidRPr="00021A1C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: для семей со среднедушевым доходом на члена семьи, не превышающим двукратную величину прожиточного минимума трудоспособного населения  (24 </w:t>
                                  </w:r>
                                  <w:r w:rsidR="00CE6DDC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756</w:t>
                                  </w:r>
                                  <w:r w:rsidRPr="00021A1C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руб.)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" o:spid="_x0000_s1041" style="position:absolute;left:0;text-align:left;margin-left:11.55pt;margin-top:8.3pt;width:193.5pt;height:151.5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" fillcolor="white [3212]" strokecolor="white [3212]" strokeweight="1pt">
                      <v:textbox>
                        <w:txbxContent>
                          <w:p w:rsidR="00021A1C" w:rsidRPr="000D09C3" w:rsidRDefault="00021A1C" w:rsidP="000D09C3">
                            <w:pPr>
                              <w:spacing w:line="220" w:lineRule="exact"/>
                              <w:ind w:left="187"/>
                              <w:rPr>
                                <w:b/>
                                <w:noProof/>
                                <w:color w:val="257EB5"/>
                                <w:szCs w:val="24"/>
                                <w:lang w:bidi="ru-RU"/>
                              </w:rPr>
                            </w:pPr>
                            <w:r w:rsidRPr="000D09C3">
                              <w:rPr>
                                <w:b/>
                                <w:noProof/>
                                <w:color w:val="257EB5"/>
                                <w:szCs w:val="24"/>
                                <w:lang w:bidi="ru-RU"/>
                              </w:rPr>
                              <w:t>Ежемесячная выплата в связи с рождением (усыновлением) первого ребенка до достижения им возраста 3 лет</w:t>
                            </w:r>
                          </w:p>
                          <w:p w:rsidR="00021A1C" w:rsidRPr="00021A1C" w:rsidRDefault="00021A1C" w:rsidP="00021A1C">
                            <w:pPr>
                              <w:spacing w:before="60" w:line="22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</w:pPr>
                            <w:r w:rsidRPr="00021A1C">
                              <w:rPr>
                                <w:b/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Размер</w:t>
                            </w:r>
                            <w:r w:rsidRPr="00021A1C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: </w:t>
                            </w:r>
                            <w:r w:rsidR="00CE6DDC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11 380</w:t>
                            </w:r>
                            <w:r w:rsidRPr="00021A1C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руб.</w:t>
                            </w:r>
                          </w:p>
                          <w:p w:rsidR="00021A1C" w:rsidRPr="00021A1C" w:rsidRDefault="00021A1C" w:rsidP="00021A1C">
                            <w:pPr>
                              <w:spacing w:before="60" w:line="22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</w:pPr>
                            <w:r w:rsidRPr="00021A1C">
                              <w:rPr>
                                <w:b/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Условия</w:t>
                            </w:r>
                            <w:r w:rsidRPr="00021A1C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: для семей со среднедушевым доходом на члена семьи, не превышающим двукратную величину прожиточного минимума трудоспособного населения  (24 </w:t>
                            </w:r>
                            <w:r w:rsidR="00CE6DDC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756</w:t>
                            </w:r>
                            <w:r w:rsidRPr="00021A1C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руб.)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140" w:type="dxa"/>
            <w:vMerge/>
            <w:tcBorders>
              <w:left w:val="nil"/>
            </w:tcBorders>
          </w:tcPr>
          <w:p w:rsidR="009D2F0A" w:rsidRDefault="009D2F0A" w:rsidP="00F85C05"/>
        </w:tc>
        <w:tc>
          <w:tcPr>
            <w:tcW w:w="4719" w:type="dxa"/>
            <w:vMerge/>
          </w:tcPr>
          <w:p w:rsidR="009D2F0A" w:rsidRDefault="009D2F0A" w:rsidP="00F85C05"/>
        </w:tc>
      </w:tr>
      <w:tr w:rsidR="009D2F0A" w:rsidTr="00894D8B">
        <w:tblPrEx>
          <w:tblCellMar>
            <w:left w:w="108" w:type="dxa"/>
            <w:right w:w="108" w:type="dxa"/>
          </w:tblCellMar>
        </w:tblPrEx>
        <w:trPr>
          <w:trHeight w:val="3312"/>
        </w:trPr>
        <w:tc>
          <w:tcPr>
            <w:tcW w:w="4010" w:type="dxa"/>
            <w:gridSpan w:val="3"/>
          </w:tcPr>
          <w:p w:rsidR="009D2F0A" w:rsidRDefault="009D2F0A" w:rsidP="00995A48">
            <w:pPr>
              <w:spacing w:line="220" w:lineRule="exact"/>
              <w:ind w:left="187"/>
              <w:rPr>
                <w:b/>
                <w:noProof/>
                <w:color w:val="971C49" w:themeColor="accent2"/>
                <w:lang w:bidi="ru-RU"/>
              </w:rPr>
            </w:pPr>
          </w:p>
          <w:p w:rsidR="00021A1C" w:rsidRDefault="00021A1C" w:rsidP="00995A48">
            <w:pPr>
              <w:spacing w:line="220" w:lineRule="exact"/>
              <w:ind w:left="187"/>
              <w:rPr>
                <w:b/>
                <w:noProof/>
                <w:color w:val="971C49" w:themeColor="accent2"/>
                <w:lang w:bidi="ru-RU"/>
              </w:rPr>
            </w:pPr>
          </w:p>
          <w:p w:rsidR="009D2F0A" w:rsidRDefault="00021A1C" w:rsidP="00995A48">
            <w:pPr>
              <w:ind w:left="187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6C08716A" wp14:editId="1AF3F170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1334770</wp:posOffset>
                      </wp:positionV>
                      <wp:extent cx="2457450" cy="1476375"/>
                      <wp:effectExtent l="0" t="0" r="19050" b="28575"/>
                      <wp:wrapNone/>
                      <wp:docPr id="23" name="Прямо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7450" cy="1476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21A1C" w:rsidRPr="000D09C3" w:rsidRDefault="00021A1C" w:rsidP="000D09C3">
                                  <w:pPr>
                                    <w:spacing w:line="220" w:lineRule="exact"/>
                                    <w:ind w:left="187"/>
                                    <w:rPr>
                                      <w:b/>
                                      <w:noProof/>
                                      <w:color w:val="257EB5"/>
                                      <w:szCs w:val="24"/>
                                      <w:lang w:bidi="ru-RU"/>
                                    </w:rPr>
                                  </w:pPr>
                                  <w:r w:rsidRPr="000D09C3">
                                    <w:rPr>
                                      <w:b/>
                                      <w:noProof/>
                                      <w:color w:val="257EB5"/>
                                      <w:szCs w:val="24"/>
                                      <w:lang w:bidi="ru-RU"/>
                                    </w:rPr>
                                    <w:t>Ежемесячное пособие по уходу за ребенком до достижения им возраста 1,5 лет</w:t>
                                  </w:r>
                                </w:p>
                                <w:p w:rsidR="00021A1C" w:rsidRPr="00021A1C" w:rsidRDefault="00021A1C" w:rsidP="00021A1C">
                                  <w:pPr>
                                    <w:spacing w:before="60" w:line="22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</w:pPr>
                                  <w:r w:rsidRPr="00021A1C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Размер</w:t>
                                  </w:r>
                                  <w:r w:rsidRPr="00021A1C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: </w:t>
                                  </w:r>
                                  <w:r w:rsidR="00065FC4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7 082,85</w:t>
                                  </w:r>
                                  <w:r w:rsidRPr="00021A1C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руб.</w:t>
                                  </w:r>
                                </w:p>
                                <w:p w:rsidR="00021A1C" w:rsidRPr="00021A1C" w:rsidRDefault="00021A1C" w:rsidP="00021A1C">
                                  <w:pPr>
                                    <w:spacing w:before="60" w:line="22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</w:pPr>
                                  <w:r w:rsidRPr="00021A1C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Условия</w:t>
                                  </w:r>
                                  <w:r w:rsidRPr="00021A1C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: для неработающих граждан, студентов, индивидуальных  предпринимателей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3" o:spid="_x0000_s1042" style="position:absolute;left:0;text-align:left;margin-left:5.65pt;margin-top:105.1pt;width:193.5pt;height:116.25pt;z-index:25184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" fillcolor="white [3212]" strokecolor="white [3212]" strokeweight="1pt">
                      <v:textbox>
                        <w:txbxContent>
                          <w:p w:rsidR="00021A1C" w:rsidRPr="000D09C3" w:rsidRDefault="00021A1C" w:rsidP="000D09C3">
                            <w:pPr>
                              <w:spacing w:line="220" w:lineRule="exact"/>
                              <w:ind w:left="187"/>
                              <w:rPr>
                                <w:b/>
                                <w:noProof/>
                                <w:color w:val="257EB5"/>
                                <w:szCs w:val="24"/>
                                <w:lang w:bidi="ru-RU"/>
                              </w:rPr>
                            </w:pPr>
                            <w:r w:rsidRPr="000D09C3">
                              <w:rPr>
                                <w:b/>
                                <w:noProof/>
                                <w:color w:val="257EB5"/>
                                <w:szCs w:val="24"/>
                                <w:lang w:bidi="ru-RU"/>
                              </w:rPr>
                              <w:t>Ежемесячное пособие по уходу за ребенком до достижения им возраста 1,5 лет</w:t>
                            </w:r>
                          </w:p>
                          <w:p w:rsidR="00021A1C" w:rsidRPr="00021A1C" w:rsidRDefault="00021A1C" w:rsidP="00021A1C">
                            <w:pPr>
                              <w:spacing w:before="60" w:line="22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</w:pPr>
                            <w:r w:rsidRPr="00021A1C">
                              <w:rPr>
                                <w:b/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Размер</w:t>
                            </w:r>
                            <w:r w:rsidRPr="00021A1C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: </w:t>
                            </w:r>
                            <w:r w:rsidR="00065FC4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7 082,85</w:t>
                            </w:r>
                            <w:r w:rsidRPr="00021A1C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руб.</w:t>
                            </w:r>
                          </w:p>
                          <w:p w:rsidR="00021A1C" w:rsidRPr="00021A1C" w:rsidRDefault="00021A1C" w:rsidP="00021A1C">
                            <w:pPr>
                              <w:spacing w:before="60" w:line="22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</w:pPr>
                            <w:r w:rsidRPr="00021A1C">
                              <w:rPr>
                                <w:b/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Условия</w:t>
                            </w:r>
                            <w:r w:rsidRPr="00021A1C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: для неработающих граждан, студентов, индивидуальных  предпринимателей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1B8207F8" wp14:editId="667863FF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136525</wp:posOffset>
                      </wp:positionV>
                      <wp:extent cx="2457450" cy="1085850"/>
                      <wp:effectExtent l="0" t="0" r="19050" b="19050"/>
                      <wp:wrapNone/>
                      <wp:docPr id="22" name="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7450" cy="1085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21A1C" w:rsidRPr="000D09C3" w:rsidRDefault="00021A1C" w:rsidP="000D09C3">
                                  <w:pPr>
                                    <w:spacing w:line="220" w:lineRule="exact"/>
                                    <w:ind w:left="187"/>
                                    <w:rPr>
                                      <w:b/>
                                      <w:noProof/>
                                      <w:color w:val="257EB5"/>
                                      <w:szCs w:val="24"/>
                                      <w:lang w:bidi="ru-RU"/>
                                    </w:rPr>
                                  </w:pPr>
                                  <w:r w:rsidRPr="000D09C3">
                                    <w:rPr>
                                      <w:b/>
                                      <w:noProof/>
                                      <w:color w:val="257EB5"/>
                                      <w:szCs w:val="24"/>
                                      <w:lang w:bidi="ru-RU"/>
                                    </w:rPr>
                                    <w:t>Материнский (семейный) капитал</w:t>
                                  </w:r>
                                  <w:r w:rsidR="009C7A6D">
                                    <w:rPr>
                                      <w:b/>
                                      <w:noProof/>
                                      <w:color w:val="257EB5"/>
                                      <w:szCs w:val="24"/>
                                      <w:lang w:bidi="ru-RU"/>
                                    </w:rPr>
                                    <w:t>*</w:t>
                                  </w:r>
                                </w:p>
                                <w:p w:rsidR="00021A1C" w:rsidRPr="00021A1C" w:rsidRDefault="00021A1C" w:rsidP="00021A1C">
                                  <w:pPr>
                                    <w:spacing w:before="60" w:line="22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</w:pPr>
                                  <w:r w:rsidRPr="00021A1C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Размер:</w:t>
                                  </w:r>
                                  <w:r w:rsidRPr="00021A1C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</w:t>
                                  </w:r>
                                  <w:r w:rsidR="000D09C3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483 881,83</w:t>
                                  </w:r>
                                  <w:r w:rsidRPr="00021A1C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руб.</w:t>
                                  </w:r>
                                </w:p>
                                <w:p w:rsidR="00021A1C" w:rsidRPr="00021A1C" w:rsidRDefault="00021A1C" w:rsidP="00021A1C">
                                  <w:pPr>
                                    <w:spacing w:before="60" w:line="22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</w:pPr>
                                  <w:r w:rsidRPr="00021A1C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Условия:</w:t>
                                  </w:r>
                                  <w:r w:rsidRPr="00021A1C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при рождении первого ребенка после 01.01.2020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2" o:spid="_x0000_s1043" style="position:absolute;left:0;text-align:left;margin-left:5.9pt;margin-top:10.75pt;width:193.5pt;height:85.5pt;z-index:25184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" fillcolor="white [3212]" strokecolor="white [3212]" strokeweight="1pt">
                      <v:textbox>
                        <w:txbxContent>
                          <w:p w:rsidR="00021A1C" w:rsidRPr="000D09C3" w:rsidRDefault="00021A1C" w:rsidP="000D09C3">
                            <w:pPr>
                              <w:spacing w:line="220" w:lineRule="exact"/>
                              <w:ind w:left="187"/>
                              <w:rPr>
                                <w:b/>
                                <w:noProof/>
                                <w:color w:val="257EB5"/>
                                <w:szCs w:val="24"/>
                                <w:lang w:bidi="ru-RU"/>
                              </w:rPr>
                            </w:pPr>
                            <w:r w:rsidRPr="000D09C3">
                              <w:rPr>
                                <w:b/>
                                <w:noProof/>
                                <w:color w:val="257EB5"/>
                                <w:szCs w:val="24"/>
                                <w:lang w:bidi="ru-RU"/>
                              </w:rPr>
                              <w:t>Материнский (семейный) капитал</w:t>
                            </w:r>
                            <w:r w:rsidR="009C7A6D">
                              <w:rPr>
                                <w:b/>
                                <w:noProof/>
                                <w:color w:val="257EB5"/>
                                <w:szCs w:val="24"/>
                                <w:lang w:bidi="ru-RU"/>
                              </w:rPr>
                              <w:t>*</w:t>
                            </w:r>
                          </w:p>
                          <w:p w:rsidR="00021A1C" w:rsidRPr="00021A1C" w:rsidRDefault="00021A1C" w:rsidP="00021A1C">
                            <w:pPr>
                              <w:spacing w:before="60" w:line="22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</w:pPr>
                            <w:r w:rsidRPr="00021A1C">
                              <w:rPr>
                                <w:b/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Размер:</w:t>
                            </w:r>
                            <w:r w:rsidRPr="00021A1C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</w:t>
                            </w:r>
                            <w:r w:rsidR="000D09C3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483 881,83</w:t>
                            </w:r>
                            <w:r w:rsidRPr="00021A1C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руб.</w:t>
                            </w:r>
                          </w:p>
                          <w:p w:rsidR="00021A1C" w:rsidRPr="00021A1C" w:rsidRDefault="00021A1C" w:rsidP="00021A1C">
                            <w:pPr>
                              <w:spacing w:before="60" w:line="22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</w:pPr>
                            <w:r w:rsidRPr="00021A1C">
                              <w:rPr>
                                <w:b/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Условия:</w:t>
                            </w:r>
                            <w:r w:rsidRPr="00021A1C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при рождении первого ребенка после 01.01.2020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011" w:type="dxa"/>
            <w:gridSpan w:val="3"/>
          </w:tcPr>
          <w:p w:rsidR="009D2F0A" w:rsidRDefault="00021A1C" w:rsidP="00F85C05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00A72DB4" wp14:editId="2890F888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1138555</wp:posOffset>
                      </wp:positionV>
                      <wp:extent cx="2457450" cy="1190625"/>
                      <wp:effectExtent l="0" t="0" r="19050" b="28575"/>
                      <wp:wrapNone/>
                      <wp:docPr id="25" name="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7450" cy="1190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21A1C" w:rsidRPr="000D09C3" w:rsidRDefault="00021A1C" w:rsidP="00021A1C">
                                  <w:pPr>
                                    <w:spacing w:line="220" w:lineRule="exact"/>
                                    <w:ind w:left="187"/>
                                    <w:rPr>
                                      <w:b/>
                                      <w:noProof/>
                                      <w:color w:val="257EB5"/>
                                      <w:szCs w:val="24"/>
                                      <w:lang w:bidi="ru-RU"/>
                                    </w:rPr>
                                  </w:pPr>
                                  <w:r w:rsidRPr="000D09C3">
                                    <w:rPr>
                                      <w:b/>
                                      <w:noProof/>
                                      <w:color w:val="257EB5"/>
                                      <w:szCs w:val="24"/>
                                      <w:lang w:bidi="ru-RU"/>
                                    </w:rPr>
                                    <w:t>Региональный капитал «Первый ребенок»</w:t>
                                  </w:r>
                                </w:p>
                                <w:p w:rsidR="00021A1C" w:rsidRPr="00021A1C" w:rsidRDefault="00021A1C" w:rsidP="00021A1C">
                                  <w:pPr>
                                    <w:spacing w:before="60" w:line="22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</w:pPr>
                                  <w:r w:rsidRPr="00021A1C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Размер:</w:t>
                                  </w:r>
                                  <w:r w:rsidRPr="00021A1C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100 000 руб.</w:t>
                                  </w:r>
                                </w:p>
                                <w:p w:rsidR="00021A1C" w:rsidRPr="00021A1C" w:rsidRDefault="00021A1C" w:rsidP="00021A1C">
                                  <w:pPr>
                                    <w:spacing w:before="60" w:line="22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</w:pPr>
                                  <w:r w:rsidRPr="00021A1C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Условия:</w:t>
                                  </w:r>
                                  <w:r w:rsidRPr="00021A1C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на детей, рожденных с 1 января  2019 года женщиной в возрасте до 29 лет включительно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5" o:spid="_x0000_s1044" style="position:absolute;margin-left:11.55pt;margin-top:89.65pt;width:193.5pt;height:93.75pt;z-index:25185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" fillcolor="white [3212]" strokecolor="white [3212]" strokeweight="1pt">
                      <v:textbox>
                        <w:txbxContent>
                          <w:p w:rsidR="00021A1C" w:rsidRPr="000D09C3" w:rsidRDefault="00021A1C" w:rsidP="00021A1C">
                            <w:pPr>
                              <w:spacing w:line="220" w:lineRule="exact"/>
                              <w:ind w:left="187"/>
                              <w:rPr>
                                <w:b/>
                                <w:noProof/>
                                <w:color w:val="257EB5"/>
                                <w:szCs w:val="24"/>
                                <w:lang w:bidi="ru-RU"/>
                              </w:rPr>
                            </w:pPr>
                            <w:r w:rsidRPr="000D09C3">
                              <w:rPr>
                                <w:b/>
                                <w:noProof/>
                                <w:color w:val="257EB5"/>
                                <w:szCs w:val="24"/>
                                <w:lang w:bidi="ru-RU"/>
                              </w:rPr>
                              <w:t>Региональный капитал «Первый ребенок»</w:t>
                            </w:r>
                          </w:p>
                          <w:p w:rsidR="00021A1C" w:rsidRPr="00021A1C" w:rsidRDefault="00021A1C" w:rsidP="00021A1C">
                            <w:pPr>
                              <w:spacing w:before="60" w:line="22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</w:pPr>
                            <w:r w:rsidRPr="00021A1C">
                              <w:rPr>
                                <w:b/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Размер:</w:t>
                            </w:r>
                            <w:r w:rsidRPr="00021A1C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100 000 руб.</w:t>
                            </w:r>
                          </w:p>
                          <w:p w:rsidR="00021A1C" w:rsidRPr="00021A1C" w:rsidRDefault="00021A1C" w:rsidP="00021A1C">
                            <w:pPr>
                              <w:spacing w:before="60" w:line="22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</w:pPr>
                            <w:r w:rsidRPr="00021A1C">
                              <w:rPr>
                                <w:b/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Условия:</w:t>
                            </w:r>
                            <w:r w:rsidRPr="00021A1C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на детей, рожденных с 1 января  2019 года женщиной в возрасте до 29 лет включительно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140" w:type="dxa"/>
            <w:vMerge/>
            <w:tcBorders>
              <w:left w:val="nil"/>
            </w:tcBorders>
          </w:tcPr>
          <w:p w:rsidR="009D2F0A" w:rsidRDefault="009D2F0A" w:rsidP="00F85C05"/>
        </w:tc>
        <w:tc>
          <w:tcPr>
            <w:tcW w:w="4719" w:type="dxa"/>
            <w:vMerge/>
          </w:tcPr>
          <w:p w:rsidR="009D2F0A" w:rsidRDefault="009D2F0A" w:rsidP="00F85C05"/>
        </w:tc>
      </w:tr>
    </w:tbl>
    <w:p w:rsidR="009E6AB9" w:rsidRDefault="009E6AB9" w:rsidP="009E6AB9">
      <w:pPr>
        <w:rPr>
          <w:noProof/>
        </w:rPr>
      </w:pPr>
    </w:p>
    <w:p w:rsidR="00021A1C" w:rsidRDefault="00021A1C" w:rsidP="009E6AB9">
      <w:pPr>
        <w:rPr>
          <w:noProof/>
        </w:rPr>
      </w:pPr>
    </w:p>
    <w:p w:rsidR="00021A1C" w:rsidRDefault="00021A1C" w:rsidP="009E6AB9">
      <w:pPr>
        <w:rPr>
          <w:noProof/>
        </w:rPr>
      </w:pPr>
    </w:p>
    <w:p w:rsidR="00021A1C" w:rsidRDefault="00787AE6" w:rsidP="009E6AB9">
      <w:pPr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E079FD3" wp14:editId="658B442E">
                <wp:simplePos x="0" y="0"/>
                <wp:positionH relativeFrom="column">
                  <wp:posOffset>5459541</wp:posOffset>
                </wp:positionH>
                <wp:positionV relativeFrom="paragraph">
                  <wp:posOffset>4931</wp:posOffset>
                </wp:positionV>
                <wp:extent cx="2457450" cy="1190625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7AE6" w:rsidRPr="00A10BB2" w:rsidRDefault="00787AE6" w:rsidP="00787AE6">
                            <w:pPr>
                              <w:spacing w:line="220" w:lineRule="exact"/>
                              <w:rPr>
                                <w:b/>
                                <w:noProof/>
                                <w:color w:val="257EB5"/>
                                <w:sz w:val="20"/>
                                <w:lang w:bidi="ru-RU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57EB5"/>
                                <w:sz w:val="20"/>
                                <w:lang w:bidi="ru-RU"/>
                              </w:rPr>
                              <w:t>Возможно дополнительное обучение</w:t>
                            </w:r>
                          </w:p>
                          <w:p w:rsidR="00787AE6" w:rsidRDefault="00787AE6" w:rsidP="00787AE6">
                            <w:pPr>
                              <w:spacing w:line="200" w:lineRule="exact"/>
                              <w:ind w:left="187"/>
                              <w:rPr>
                                <w:b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</w:pPr>
                            <w:r w:rsidRPr="00A10BB2">
                              <w:rPr>
                                <w:b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>Размер</w:t>
                            </w: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 xml:space="preserve"> компенсации:</w:t>
                            </w:r>
                          </w:p>
                          <w:p w:rsidR="00787AE6" w:rsidRPr="00A10BB2" w:rsidRDefault="00787AE6" w:rsidP="00787AE6">
                            <w:pPr>
                              <w:spacing w:line="20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</w:pPr>
                            <w:r>
                              <w:rPr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>до 30 000. рублей</w:t>
                            </w:r>
                          </w:p>
                          <w:p w:rsidR="00787AE6" w:rsidRPr="00A10BB2" w:rsidRDefault="00787AE6" w:rsidP="00787AE6">
                            <w:pPr>
                              <w:spacing w:line="200" w:lineRule="exact"/>
                              <w:ind w:left="187"/>
                              <w:rPr>
                                <w:b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</w:pPr>
                            <w:r w:rsidRPr="00A10BB2">
                              <w:rPr>
                                <w:b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 xml:space="preserve">Срок </w:t>
                            </w: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>обучения</w:t>
                            </w:r>
                            <w:r w:rsidRPr="00A10BB2">
                              <w:rPr>
                                <w:b/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>:</w:t>
                            </w:r>
                          </w:p>
                          <w:p w:rsidR="00787AE6" w:rsidRPr="00A10BB2" w:rsidRDefault="00787AE6" w:rsidP="00787AE6">
                            <w:pPr>
                              <w:spacing w:line="20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</w:pPr>
                            <w:r>
                              <w:rPr>
                                <w:noProof/>
                                <w:color w:val="262626" w:themeColor="text1" w:themeTint="D9"/>
                                <w:sz w:val="20"/>
                                <w:lang w:bidi="ru-RU"/>
                              </w:rPr>
                              <w:t>до 3 месяцев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45" style="position:absolute;margin-left:429.9pt;margin-top:.4pt;width:193.5pt;height:93.75pt;z-index:251916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" filled="f" stroked="f" strokeweight="1pt">
                <v:textbox>
                  <w:txbxContent>
                    <w:p w:rsidR="00787AE6" w:rsidRPr="00A10BB2" w:rsidRDefault="00787AE6" w:rsidP="00787AE6">
                      <w:pPr>
                        <w:spacing w:line="220" w:lineRule="exact"/>
                        <w:rPr>
                          <w:b/>
                          <w:noProof/>
                          <w:color w:val="257EB5"/>
                          <w:sz w:val="20"/>
                          <w:lang w:bidi="ru-RU"/>
                        </w:rPr>
                      </w:pPr>
                      <w:r>
                        <w:rPr>
                          <w:b/>
                          <w:noProof/>
                          <w:color w:val="257EB5"/>
                          <w:sz w:val="20"/>
                          <w:lang w:bidi="ru-RU"/>
                        </w:rPr>
                        <w:t>Возможно дополнительное обучение</w:t>
                      </w:r>
                    </w:p>
                    <w:p w:rsidR="00787AE6" w:rsidRDefault="00787AE6" w:rsidP="00787AE6">
                      <w:pPr>
                        <w:spacing w:line="200" w:lineRule="exact"/>
                        <w:ind w:left="187"/>
                        <w:rPr>
                          <w:b/>
                          <w:noProof/>
                          <w:color w:val="262626" w:themeColor="text1" w:themeTint="D9"/>
                          <w:sz w:val="20"/>
                          <w:lang w:bidi="ru-RU"/>
                        </w:rPr>
                      </w:pPr>
                      <w:r w:rsidRPr="00A10BB2">
                        <w:rPr>
                          <w:b/>
                          <w:noProof/>
                          <w:color w:val="262626" w:themeColor="text1" w:themeTint="D9"/>
                          <w:sz w:val="20"/>
                          <w:lang w:bidi="ru-RU"/>
                        </w:rPr>
                        <w:t>Размер</w:t>
                      </w:r>
                      <w:r>
                        <w:rPr>
                          <w:b/>
                          <w:noProof/>
                          <w:color w:val="262626" w:themeColor="text1" w:themeTint="D9"/>
                          <w:sz w:val="20"/>
                          <w:lang w:bidi="ru-RU"/>
                        </w:rPr>
                        <w:t xml:space="preserve"> компенсации:</w:t>
                      </w:r>
                    </w:p>
                    <w:p w:rsidR="00787AE6" w:rsidRPr="00A10BB2" w:rsidRDefault="00787AE6" w:rsidP="00787AE6">
                      <w:pPr>
                        <w:spacing w:line="200" w:lineRule="exact"/>
                        <w:ind w:left="187"/>
                        <w:rPr>
                          <w:noProof/>
                          <w:color w:val="262626" w:themeColor="text1" w:themeTint="D9"/>
                          <w:sz w:val="20"/>
                          <w:lang w:bidi="ru-RU"/>
                        </w:rPr>
                      </w:pPr>
                      <w:r>
                        <w:rPr>
                          <w:noProof/>
                          <w:color w:val="262626" w:themeColor="text1" w:themeTint="D9"/>
                          <w:sz w:val="20"/>
                          <w:lang w:bidi="ru-RU"/>
                        </w:rPr>
                        <w:t>до 30 000. рублей</w:t>
                      </w:r>
                    </w:p>
                    <w:p w:rsidR="00787AE6" w:rsidRPr="00A10BB2" w:rsidRDefault="00787AE6" w:rsidP="00787AE6">
                      <w:pPr>
                        <w:spacing w:line="200" w:lineRule="exact"/>
                        <w:ind w:left="187"/>
                        <w:rPr>
                          <w:b/>
                          <w:noProof/>
                          <w:color w:val="262626" w:themeColor="text1" w:themeTint="D9"/>
                          <w:sz w:val="20"/>
                          <w:lang w:bidi="ru-RU"/>
                        </w:rPr>
                      </w:pPr>
                      <w:r w:rsidRPr="00A10BB2">
                        <w:rPr>
                          <w:b/>
                          <w:noProof/>
                          <w:color w:val="262626" w:themeColor="text1" w:themeTint="D9"/>
                          <w:sz w:val="20"/>
                          <w:lang w:bidi="ru-RU"/>
                        </w:rPr>
                        <w:t xml:space="preserve">Срок </w:t>
                      </w:r>
                      <w:r>
                        <w:rPr>
                          <w:b/>
                          <w:noProof/>
                          <w:color w:val="262626" w:themeColor="text1" w:themeTint="D9"/>
                          <w:sz w:val="20"/>
                          <w:lang w:bidi="ru-RU"/>
                        </w:rPr>
                        <w:t>обучения</w:t>
                      </w:r>
                      <w:r w:rsidRPr="00A10BB2">
                        <w:rPr>
                          <w:b/>
                          <w:noProof/>
                          <w:color w:val="262626" w:themeColor="text1" w:themeTint="D9"/>
                          <w:sz w:val="20"/>
                          <w:lang w:bidi="ru-RU"/>
                        </w:rPr>
                        <w:t>:</w:t>
                      </w:r>
                    </w:p>
                    <w:p w:rsidR="00787AE6" w:rsidRPr="00A10BB2" w:rsidRDefault="00787AE6" w:rsidP="00787AE6">
                      <w:pPr>
                        <w:spacing w:line="200" w:lineRule="exact"/>
                        <w:ind w:left="187"/>
                        <w:rPr>
                          <w:noProof/>
                          <w:color w:val="262626" w:themeColor="text1" w:themeTint="D9"/>
                          <w:sz w:val="20"/>
                          <w:lang w:bidi="ru-RU"/>
                        </w:rPr>
                      </w:pPr>
                      <w:r>
                        <w:rPr>
                          <w:noProof/>
                          <w:color w:val="262626" w:themeColor="text1" w:themeTint="D9"/>
                          <w:sz w:val="20"/>
                          <w:lang w:bidi="ru-RU"/>
                        </w:rPr>
                        <w:t>до 3 месяцев</w:t>
                      </w:r>
                    </w:p>
                  </w:txbxContent>
                </v:textbox>
              </v:rect>
            </w:pict>
          </mc:Fallback>
        </mc:AlternateContent>
      </w:r>
      <w:r w:rsidR="00F165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AC39372" wp14:editId="2BFC441F">
                <wp:simplePos x="0" y="0"/>
                <wp:positionH relativeFrom="column">
                  <wp:posOffset>2876549</wp:posOffset>
                </wp:positionH>
                <wp:positionV relativeFrom="paragraph">
                  <wp:posOffset>0</wp:posOffset>
                </wp:positionV>
                <wp:extent cx="2428875" cy="838200"/>
                <wp:effectExtent l="0" t="0" r="9525" b="0"/>
                <wp:wrapNone/>
                <wp:docPr id="27" name="Пяти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28875" cy="838200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65CD" w:rsidRPr="00C11124" w:rsidRDefault="00F165CD" w:rsidP="00F165CD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C11124">
                              <w:rPr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Размер пособий и условия предоставления указаны по состоянию </w:t>
                            </w:r>
                            <w:r w:rsidRPr="00C11124">
                              <w:rPr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  <w:br/>
                              <w:t>на 1 февраля 2021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27" o:spid="_x0000_s1046" type="#_x0000_t15" style="position:absolute;margin-left:226.5pt;margin-top:0;width:191.25pt;height:66pt;flip:x;z-index:25185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" adj="17873" fillcolor="#e2efd9 [665]" stroked="f" strokeweight="1pt">
                <v:textbox>
                  <w:txbxContent>
                    <w:p w:rsidR="00F165CD" w:rsidRPr="00C11124" w:rsidRDefault="00F165CD" w:rsidP="00F165CD">
                      <w:pPr>
                        <w:spacing w:line="200" w:lineRule="exact"/>
                        <w:jc w:val="center"/>
                        <w:rPr>
                          <w:b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C11124">
                        <w:rPr>
                          <w:b/>
                          <w:color w:val="595959" w:themeColor="text1" w:themeTint="A6"/>
                          <w:sz w:val="22"/>
                          <w:szCs w:val="22"/>
                        </w:rPr>
                        <w:t xml:space="preserve">Размер пособий и условия предоставления указаны по состоянию </w:t>
                      </w:r>
                      <w:r w:rsidRPr="00C11124">
                        <w:rPr>
                          <w:b/>
                          <w:color w:val="595959" w:themeColor="text1" w:themeTint="A6"/>
                          <w:sz w:val="22"/>
                          <w:szCs w:val="22"/>
                        </w:rPr>
                        <w:br/>
                        <w:t>на 1 февраля 2021 года</w:t>
                      </w:r>
                    </w:p>
                  </w:txbxContent>
                </v:textbox>
              </v:shape>
            </w:pict>
          </mc:Fallback>
        </mc:AlternateContent>
      </w:r>
    </w:p>
    <w:p w:rsidR="00021A1C" w:rsidRDefault="00021A1C" w:rsidP="009E6AB9">
      <w:pPr>
        <w:rPr>
          <w:noProof/>
        </w:rPr>
      </w:pPr>
    </w:p>
    <w:p w:rsidR="00021A1C" w:rsidRDefault="00021A1C" w:rsidP="009E6AB9">
      <w:pPr>
        <w:rPr>
          <w:noProof/>
        </w:rPr>
      </w:pPr>
    </w:p>
    <w:p w:rsidR="00021A1C" w:rsidRDefault="00021A1C" w:rsidP="009E6AB9">
      <w:pPr>
        <w:rPr>
          <w:noProof/>
        </w:rPr>
      </w:pPr>
    </w:p>
    <w:p w:rsidR="00021A1C" w:rsidRDefault="00021A1C" w:rsidP="009E6AB9">
      <w:pPr>
        <w:rPr>
          <w:noProof/>
        </w:rPr>
      </w:pPr>
    </w:p>
    <w:tbl>
      <w:tblPr>
        <w:tblW w:w="16988" w:type="dxa"/>
        <w:tblInd w:w="-11" w:type="dxa"/>
        <w:tblLook w:val="0000" w:firstRow="0" w:lastRow="0" w:firstColumn="0" w:lastColumn="0" w:noHBand="0" w:noVBand="0"/>
      </w:tblPr>
      <w:tblGrid>
        <w:gridCol w:w="4029"/>
        <w:gridCol w:w="226"/>
        <w:gridCol w:w="4086"/>
        <w:gridCol w:w="283"/>
        <w:gridCol w:w="4111"/>
        <w:gridCol w:w="4253"/>
      </w:tblGrid>
      <w:tr w:rsidR="009E6AB9" w:rsidTr="00117A51">
        <w:trPr>
          <w:trHeight w:val="818"/>
        </w:trPr>
        <w:tc>
          <w:tcPr>
            <w:tcW w:w="16988" w:type="dxa"/>
            <w:gridSpan w:val="6"/>
            <w:shd w:val="clear" w:color="auto" w:fill="auto"/>
          </w:tcPr>
          <w:p w:rsidR="009E6AB9" w:rsidRDefault="00117A51" w:rsidP="00F85C05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844608" behindDoc="1" locked="0" layoutInCell="1" allowOverlap="1" wp14:anchorId="7494BF7D" wp14:editId="09830477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0</wp:posOffset>
                  </wp:positionV>
                  <wp:extent cx="10692130" cy="7560310"/>
                  <wp:effectExtent l="0" t="0" r="0" b="254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уклет о мерах поддержки 2021 6-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130" cy="756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6AB9" w:rsidTr="00117A51">
        <w:trPr>
          <w:trHeight w:val="680"/>
        </w:trPr>
        <w:tc>
          <w:tcPr>
            <w:tcW w:w="16988" w:type="dxa"/>
            <w:gridSpan w:val="6"/>
            <w:shd w:val="clear" w:color="auto" w:fill="auto"/>
          </w:tcPr>
          <w:p w:rsidR="009E6AB9" w:rsidRDefault="009E6AB9" w:rsidP="00F85C05"/>
        </w:tc>
      </w:tr>
      <w:tr w:rsidR="00995A48" w:rsidTr="00117A51">
        <w:trPr>
          <w:trHeight w:val="890"/>
        </w:trPr>
        <w:tc>
          <w:tcPr>
            <w:tcW w:w="4255" w:type="dxa"/>
            <w:gridSpan w:val="2"/>
            <w:shd w:val="clear" w:color="auto" w:fill="auto"/>
          </w:tcPr>
          <w:p w:rsidR="00995A48" w:rsidRDefault="00995A48" w:rsidP="00F85C05">
            <w:pPr>
              <w:spacing w:line="240" w:lineRule="atLeast"/>
              <w:ind w:left="720"/>
            </w:pPr>
          </w:p>
        </w:tc>
        <w:tc>
          <w:tcPr>
            <w:tcW w:w="4086" w:type="dxa"/>
            <w:shd w:val="clear" w:color="auto" w:fill="auto"/>
          </w:tcPr>
          <w:p w:rsidR="00995A48" w:rsidRDefault="00995A48" w:rsidP="00F85C05">
            <w:pPr>
              <w:spacing w:line="240" w:lineRule="atLeast"/>
            </w:pPr>
          </w:p>
        </w:tc>
        <w:tc>
          <w:tcPr>
            <w:tcW w:w="4394" w:type="dxa"/>
            <w:gridSpan w:val="2"/>
            <w:shd w:val="clear" w:color="auto" w:fill="auto"/>
          </w:tcPr>
          <w:p w:rsidR="00995A48" w:rsidRDefault="002E5026" w:rsidP="00F85C05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04FD7A24" wp14:editId="0B4360AB">
                      <wp:simplePos x="0" y="0"/>
                      <wp:positionH relativeFrom="column">
                        <wp:posOffset>206375</wp:posOffset>
                      </wp:positionH>
                      <wp:positionV relativeFrom="paragraph">
                        <wp:posOffset>258445</wp:posOffset>
                      </wp:positionV>
                      <wp:extent cx="2247900" cy="1266825"/>
                      <wp:effectExtent l="0" t="0" r="0" b="0"/>
                      <wp:wrapNone/>
                      <wp:docPr id="33" name="Прямоугольник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7900" cy="1266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02ADD" w:rsidRPr="000D09C3" w:rsidRDefault="00E02ADD" w:rsidP="000D09C3">
                                  <w:pPr>
                                    <w:spacing w:line="220" w:lineRule="exact"/>
                                    <w:ind w:left="187"/>
                                    <w:rPr>
                                      <w:b/>
                                      <w:noProof/>
                                      <w:color w:val="257EB5"/>
                                      <w:szCs w:val="24"/>
                                      <w:lang w:bidi="ru-RU"/>
                                    </w:rPr>
                                  </w:pPr>
                                  <w:r w:rsidRPr="000D09C3">
                                    <w:rPr>
                                      <w:b/>
                                      <w:noProof/>
                                      <w:color w:val="257EB5"/>
                                      <w:szCs w:val="24"/>
                                      <w:lang w:bidi="ru-RU"/>
                                    </w:rPr>
                                    <w:t>Единовременное пособие при рождении ребенка</w:t>
                                  </w:r>
                                </w:p>
                                <w:p w:rsidR="00E02ADD" w:rsidRPr="002E5026" w:rsidRDefault="00E02ADD" w:rsidP="00E02ADD">
                                  <w:pPr>
                                    <w:spacing w:before="60" w:line="22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</w:pPr>
                                  <w:r w:rsidRPr="002E5026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Размер:</w:t>
                                  </w:r>
                                  <w:r w:rsidRPr="002E5026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</w:t>
                                  </w:r>
                                  <w:r w:rsidR="00065FC4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18 886,32</w:t>
                                  </w:r>
                                  <w:r w:rsidRPr="002E5026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руб.</w:t>
                                  </w:r>
                                </w:p>
                                <w:p w:rsidR="00E02ADD" w:rsidRPr="002E5026" w:rsidRDefault="00E02ADD" w:rsidP="002E5026">
                                  <w:pPr>
                                    <w:spacing w:before="20" w:line="20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</w:pPr>
                                  <w:r w:rsidRPr="002E5026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Условия:</w:t>
                                  </w:r>
                                  <w:r w:rsidRPr="002E5026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для неработающих граждан, студентов, индивидуальных предпринимателей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3" o:spid="_x0000_s1047" style="position:absolute;margin-left:16.25pt;margin-top:20.35pt;width:177pt;height:99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" filled="f" stroked="f" strokeweight="1pt">
                      <v:textbox>
                        <w:txbxContent>
                          <w:p w:rsidR="00E02ADD" w:rsidRPr="000D09C3" w:rsidRDefault="00E02ADD" w:rsidP="000D09C3">
                            <w:pPr>
                              <w:spacing w:line="220" w:lineRule="exact"/>
                              <w:ind w:left="187"/>
                              <w:rPr>
                                <w:b/>
                                <w:noProof/>
                                <w:color w:val="257EB5"/>
                                <w:szCs w:val="24"/>
                                <w:lang w:bidi="ru-RU"/>
                              </w:rPr>
                            </w:pPr>
                            <w:r w:rsidRPr="000D09C3">
                              <w:rPr>
                                <w:b/>
                                <w:noProof/>
                                <w:color w:val="257EB5"/>
                                <w:szCs w:val="24"/>
                                <w:lang w:bidi="ru-RU"/>
                              </w:rPr>
                              <w:t>Единовременное пособие при рождении ребенка</w:t>
                            </w:r>
                          </w:p>
                          <w:p w:rsidR="00E02ADD" w:rsidRPr="002E5026" w:rsidRDefault="00E02ADD" w:rsidP="00E02ADD">
                            <w:pPr>
                              <w:spacing w:before="60" w:line="22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</w:pPr>
                            <w:r w:rsidRPr="002E5026">
                              <w:rPr>
                                <w:b/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Размер:</w:t>
                            </w:r>
                            <w:r w:rsidRPr="002E5026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</w:t>
                            </w:r>
                            <w:r w:rsidR="00065FC4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18 886,32</w:t>
                            </w:r>
                            <w:r w:rsidRPr="002E5026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руб.</w:t>
                            </w:r>
                          </w:p>
                          <w:p w:rsidR="00E02ADD" w:rsidRPr="002E5026" w:rsidRDefault="00E02ADD" w:rsidP="002E5026">
                            <w:pPr>
                              <w:spacing w:before="20" w:line="20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</w:pPr>
                            <w:r w:rsidRPr="002E5026">
                              <w:rPr>
                                <w:b/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Условия:</w:t>
                            </w:r>
                            <w:r w:rsidRPr="002E5026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для неработающих граждан, студентов, индивидуальных предпринимателей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20C0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63D19E4A" wp14:editId="7BB25F43">
                      <wp:simplePos x="0" y="0"/>
                      <wp:positionH relativeFrom="column">
                        <wp:posOffset>2454275</wp:posOffset>
                      </wp:positionH>
                      <wp:positionV relativeFrom="paragraph">
                        <wp:posOffset>258445</wp:posOffset>
                      </wp:positionV>
                      <wp:extent cx="1895475" cy="1724025"/>
                      <wp:effectExtent l="0" t="0" r="0" b="0"/>
                      <wp:wrapNone/>
                      <wp:docPr id="38" name="Прямоугольник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1724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20C03" w:rsidRPr="000D09C3" w:rsidRDefault="00E20C03" w:rsidP="000D09C3">
                                  <w:pPr>
                                    <w:spacing w:line="220" w:lineRule="exact"/>
                                    <w:ind w:left="187"/>
                                    <w:rPr>
                                      <w:b/>
                                      <w:noProof/>
                                      <w:color w:val="257EB5"/>
                                      <w:szCs w:val="24"/>
                                      <w:lang w:bidi="ru-RU"/>
                                    </w:rPr>
                                  </w:pPr>
                                  <w:r w:rsidRPr="000D09C3">
                                    <w:rPr>
                                      <w:b/>
                                      <w:noProof/>
                                      <w:color w:val="257EB5"/>
                                      <w:szCs w:val="24"/>
                                      <w:lang w:bidi="ru-RU"/>
                                    </w:rPr>
                                    <w:t>Ежемесячное пособие по уходу за ребенком до достижения им возраста 1,5 лет</w:t>
                                  </w:r>
                                </w:p>
                                <w:p w:rsidR="00E20C03" w:rsidRPr="00E20C03" w:rsidRDefault="00E20C03" w:rsidP="00E20C03">
                                  <w:pPr>
                                    <w:spacing w:before="60" w:line="22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</w:pPr>
                                  <w:r w:rsidRPr="00E20C03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Размер:</w:t>
                                  </w:r>
                                  <w:r w:rsidRPr="00E20C03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</w:t>
                                  </w:r>
                                  <w:r w:rsidR="00065FC4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7 082,85</w:t>
                                  </w:r>
                                  <w:r w:rsidRPr="00E20C03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руб.</w:t>
                                  </w:r>
                                </w:p>
                                <w:p w:rsidR="00E20C03" w:rsidRPr="00E20C03" w:rsidRDefault="00E20C03" w:rsidP="002E5026">
                                  <w:pPr>
                                    <w:spacing w:before="20" w:line="22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</w:pPr>
                                  <w:r w:rsidRPr="00E20C03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Условия:</w:t>
                                  </w:r>
                                  <w:r w:rsidRPr="00E20C03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для неработающих граждан, студентов, индивидуальных предпринимателей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8" o:spid="_x0000_s1048" style="position:absolute;margin-left:193.25pt;margin-top:20.35pt;width:149.25pt;height:135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" filled="f" stroked="f" strokeweight="1pt">
                      <v:textbox>
                        <w:txbxContent>
                          <w:p w:rsidR="00E20C03" w:rsidRPr="000D09C3" w:rsidRDefault="00E20C03" w:rsidP="000D09C3">
                            <w:pPr>
                              <w:spacing w:line="220" w:lineRule="exact"/>
                              <w:ind w:left="187"/>
                              <w:rPr>
                                <w:b/>
                                <w:noProof/>
                                <w:color w:val="257EB5"/>
                                <w:szCs w:val="24"/>
                                <w:lang w:bidi="ru-RU"/>
                              </w:rPr>
                            </w:pPr>
                            <w:r w:rsidRPr="000D09C3">
                              <w:rPr>
                                <w:b/>
                                <w:noProof/>
                                <w:color w:val="257EB5"/>
                                <w:szCs w:val="24"/>
                                <w:lang w:bidi="ru-RU"/>
                              </w:rPr>
                              <w:t>Ежемесячное пособие по уходу за ребенком до достижения им возраста 1,5 лет</w:t>
                            </w:r>
                          </w:p>
                          <w:p w:rsidR="00E20C03" w:rsidRPr="00E20C03" w:rsidRDefault="00E20C03" w:rsidP="00E20C03">
                            <w:pPr>
                              <w:spacing w:before="60" w:line="22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</w:pPr>
                            <w:r w:rsidRPr="00E20C03">
                              <w:rPr>
                                <w:b/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Размер:</w:t>
                            </w:r>
                            <w:r w:rsidRPr="00E20C03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</w:t>
                            </w:r>
                            <w:r w:rsidR="00065FC4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7 082,85</w:t>
                            </w:r>
                            <w:r w:rsidRPr="00E20C03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руб.</w:t>
                            </w:r>
                          </w:p>
                          <w:p w:rsidR="00E20C03" w:rsidRPr="00E20C03" w:rsidRDefault="00E20C03" w:rsidP="002E5026">
                            <w:pPr>
                              <w:spacing w:before="20" w:line="22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</w:pPr>
                            <w:r w:rsidRPr="00E20C03">
                              <w:rPr>
                                <w:b/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Условия:</w:t>
                            </w:r>
                            <w:r w:rsidRPr="00E20C03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для неработающих граждан, студентов, индивидуальных предпринимателей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253" w:type="dxa"/>
          </w:tcPr>
          <w:p w:rsidR="00995A48" w:rsidRDefault="00995A48" w:rsidP="00F85C05"/>
        </w:tc>
      </w:tr>
      <w:tr w:rsidR="00995A48" w:rsidTr="004C43C1">
        <w:trPr>
          <w:trHeight w:val="1967"/>
        </w:trPr>
        <w:tc>
          <w:tcPr>
            <w:tcW w:w="4255" w:type="dxa"/>
            <w:gridSpan w:val="2"/>
          </w:tcPr>
          <w:p w:rsidR="00995A48" w:rsidRDefault="00995A48" w:rsidP="00F85C05">
            <w:pPr>
              <w:ind w:left="720"/>
            </w:pPr>
          </w:p>
        </w:tc>
        <w:tc>
          <w:tcPr>
            <w:tcW w:w="4086" w:type="dxa"/>
          </w:tcPr>
          <w:p w:rsidR="00995A48" w:rsidRDefault="00995A48" w:rsidP="00F85C05"/>
        </w:tc>
        <w:tc>
          <w:tcPr>
            <w:tcW w:w="4394" w:type="dxa"/>
            <w:gridSpan w:val="2"/>
          </w:tcPr>
          <w:p w:rsidR="00995A48" w:rsidRDefault="00995A48" w:rsidP="00A24211">
            <w:pPr>
              <w:spacing w:line="220" w:lineRule="exact"/>
              <w:ind w:left="742"/>
              <w:rPr>
                <w:b/>
                <w:noProof/>
                <w:color w:val="971C49" w:themeColor="accent2"/>
                <w:lang w:bidi="ru-RU"/>
              </w:rPr>
            </w:pPr>
          </w:p>
          <w:p w:rsidR="00995A48" w:rsidRDefault="002E5026" w:rsidP="00A24211">
            <w:pPr>
              <w:ind w:left="742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3B966B19" wp14:editId="14977A79">
                      <wp:simplePos x="0" y="0"/>
                      <wp:positionH relativeFrom="column">
                        <wp:posOffset>206375</wp:posOffset>
                      </wp:positionH>
                      <wp:positionV relativeFrom="paragraph">
                        <wp:posOffset>639445</wp:posOffset>
                      </wp:positionV>
                      <wp:extent cx="2247900" cy="2476500"/>
                      <wp:effectExtent l="0" t="0" r="0" b="0"/>
                      <wp:wrapNone/>
                      <wp:docPr id="39" name="Прямоугольник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7900" cy="2476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20C03" w:rsidRPr="000D09C3" w:rsidRDefault="00E20C03" w:rsidP="000D09C3">
                                  <w:pPr>
                                    <w:spacing w:line="220" w:lineRule="exact"/>
                                    <w:ind w:left="187"/>
                                    <w:rPr>
                                      <w:b/>
                                      <w:noProof/>
                                      <w:color w:val="257EB5"/>
                                      <w:szCs w:val="24"/>
                                      <w:lang w:bidi="ru-RU"/>
                                    </w:rPr>
                                  </w:pPr>
                                  <w:r w:rsidRPr="000D09C3">
                                    <w:rPr>
                                      <w:b/>
                                      <w:noProof/>
                                      <w:color w:val="257EB5"/>
                                      <w:szCs w:val="24"/>
                                      <w:lang w:bidi="ru-RU"/>
                                    </w:rPr>
                                    <w:t>Ежемесячная выплата в связи с рождением (усыновлением) второго ребенка до достижения им возраста 3 лет</w:t>
                                  </w:r>
                                  <w:r w:rsidR="009C7A6D">
                                    <w:rPr>
                                      <w:b/>
                                      <w:noProof/>
                                      <w:color w:val="257EB5"/>
                                      <w:szCs w:val="24"/>
                                      <w:lang w:bidi="ru-RU"/>
                                    </w:rPr>
                                    <w:t>*</w:t>
                                  </w:r>
                                </w:p>
                                <w:p w:rsidR="00E20C03" w:rsidRPr="00E20C03" w:rsidRDefault="00E20C03" w:rsidP="00E20C03">
                                  <w:pPr>
                                    <w:spacing w:before="60" w:line="22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</w:pPr>
                                  <w:r w:rsidRPr="00E20C03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Размер:</w:t>
                                  </w:r>
                                  <w:r w:rsidRPr="00E20C03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</w:t>
                                  </w:r>
                                  <w:r w:rsidR="00CE6DDC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11 380</w:t>
                                  </w:r>
                                  <w:r w:rsidRPr="00E20C03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руб.</w:t>
                                  </w:r>
                                </w:p>
                                <w:p w:rsidR="00E20C03" w:rsidRPr="00E02ADD" w:rsidRDefault="00E20C03" w:rsidP="002E5026">
                                  <w:pPr>
                                    <w:spacing w:before="20" w:line="20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</w:pPr>
                                  <w:r w:rsidRPr="00E20C03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Условия:</w:t>
                                  </w:r>
                                  <w:r w:rsidRPr="00E20C03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для семей со среднедушевым доходом на члена семьи, не превышающим двукратную величину прожиточного минимума трудоспособного</w:t>
                                  </w:r>
                                  <w:r w:rsidRPr="002E5026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населения </w:t>
                                  </w:r>
                                  <w:r w:rsidRPr="002E5026">
                                    <w:rPr>
                                      <w:i/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предоставляется из средств материнского (семейного) капитала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9" o:spid="_x0000_s1049" style="position:absolute;left:0;text-align:left;margin-left:16.25pt;margin-top:50.35pt;width:177pt;height:19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" filled="f" stroked="f" strokeweight="1pt">
                      <v:textbox>
                        <w:txbxContent>
                          <w:p w:rsidR="00E20C03" w:rsidRPr="000D09C3" w:rsidRDefault="00E20C03" w:rsidP="000D09C3">
                            <w:pPr>
                              <w:spacing w:line="220" w:lineRule="exact"/>
                              <w:ind w:left="187"/>
                              <w:rPr>
                                <w:b/>
                                <w:noProof/>
                                <w:color w:val="257EB5"/>
                                <w:szCs w:val="24"/>
                                <w:lang w:bidi="ru-RU"/>
                              </w:rPr>
                            </w:pPr>
                            <w:r w:rsidRPr="000D09C3">
                              <w:rPr>
                                <w:b/>
                                <w:noProof/>
                                <w:color w:val="257EB5"/>
                                <w:szCs w:val="24"/>
                                <w:lang w:bidi="ru-RU"/>
                              </w:rPr>
                              <w:t>Ежемесячная выплата в связи с рождением (усыновлением) второго ребенка до достижения им возраста 3 лет</w:t>
                            </w:r>
                            <w:r w:rsidR="009C7A6D">
                              <w:rPr>
                                <w:b/>
                                <w:noProof/>
                                <w:color w:val="257EB5"/>
                                <w:szCs w:val="24"/>
                                <w:lang w:bidi="ru-RU"/>
                              </w:rPr>
                              <w:t>*</w:t>
                            </w:r>
                          </w:p>
                          <w:p w:rsidR="00E20C03" w:rsidRPr="00E20C03" w:rsidRDefault="00E20C03" w:rsidP="00E20C03">
                            <w:pPr>
                              <w:spacing w:before="60" w:line="22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</w:pPr>
                            <w:r w:rsidRPr="00E20C03">
                              <w:rPr>
                                <w:b/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Размер:</w:t>
                            </w:r>
                            <w:r w:rsidRPr="00E20C03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</w:t>
                            </w:r>
                            <w:r w:rsidR="00CE6DDC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11 380</w:t>
                            </w:r>
                            <w:r w:rsidRPr="00E20C03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руб.</w:t>
                            </w:r>
                          </w:p>
                          <w:p w:rsidR="00E20C03" w:rsidRPr="00E02ADD" w:rsidRDefault="00E20C03" w:rsidP="002E5026">
                            <w:pPr>
                              <w:spacing w:before="20" w:line="20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</w:pPr>
                            <w:r w:rsidRPr="00E20C03">
                              <w:rPr>
                                <w:b/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Условия:</w:t>
                            </w:r>
                            <w:r w:rsidRPr="00E20C03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для семей со среднедушевым доходом на члена семьи, не превышающим двукратную величину прожиточного минимума трудоспособного</w:t>
                            </w:r>
                            <w:r w:rsidRPr="002E5026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населения </w:t>
                            </w:r>
                            <w:r w:rsidRPr="002E5026">
                              <w:rPr>
                                <w:i/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предоставляется из средств материнского (семейного) капитала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253" w:type="dxa"/>
          </w:tcPr>
          <w:p w:rsidR="00995A48" w:rsidRDefault="00995A48" w:rsidP="00995A48">
            <w:pPr>
              <w:spacing w:line="220" w:lineRule="exact"/>
              <w:ind w:left="104"/>
              <w:rPr>
                <w:b/>
                <w:noProof/>
                <w:color w:val="971C49" w:themeColor="accent2"/>
                <w:lang w:bidi="ru-RU"/>
              </w:rPr>
            </w:pPr>
          </w:p>
          <w:p w:rsidR="00995A48" w:rsidRDefault="00995A48" w:rsidP="00995A48">
            <w:pPr>
              <w:ind w:left="104"/>
            </w:pPr>
          </w:p>
        </w:tc>
      </w:tr>
      <w:tr w:rsidR="00117A51" w:rsidTr="004C43C1">
        <w:trPr>
          <w:trHeight w:val="3384"/>
        </w:trPr>
        <w:tc>
          <w:tcPr>
            <w:tcW w:w="4255" w:type="dxa"/>
            <w:gridSpan w:val="2"/>
          </w:tcPr>
          <w:p w:rsidR="00117A51" w:rsidRDefault="00C11124" w:rsidP="00F50E85">
            <w:pPr>
              <w:ind w:left="175"/>
              <w:rPr>
                <w:b/>
                <w:noProof/>
                <w:color w:val="971C49" w:themeColor="accent2"/>
                <w:lang w:bidi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525CD1CE" wp14:editId="4DE9BEED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37465</wp:posOffset>
                      </wp:positionV>
                      <wp:extent cx="2457450" cy="2114550"/>
                      <wp:effectExtent l="0" t="0" r="0" b="0"/>
                      <wp:wrapNone/>
                      <wp:docPr id="28" name="Прямоугольник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7450" cy="2114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11124" w:rsidRPr="000D09C3" w:rsidRDefault="00C11124" w:rsidP="00C11124">
                                  <w:pPr>
                                    <w:spacing w:line="220" w:lineRule="exact"/>
                                    <w:ind w:left="187"/>
                                    <w:rPr>
                                      <w:b/>
                                      <w:noProof/>
                                      <w:color w:val="257EB5"/>
                                      <w:szCs w:val="24"/>
                                      <w:lang w:bidi="ru-RU"/>
                                    </w:rPr>
                                  </w:pPr>
                                  <w:r w:rsidRPr="000D09C3">
                                    <w:rPr>
                                      <w:b/>
                                      <w:noProof/>
                                      <w:color w:val="257EB5"/>
                                      <w:szCs w:val="24"/>
                                      <w:lang w:bidi="ru-RU"/>
                                    </w:rPr>
                                    <w:t>Пособие на ребенка (ежемесячное)</w:t>
                                  </w:r>
                                </w:p>
                                <w:p w:rsidR="00C11124" w:rsidRPr="00C11124" w:rsidRDefault="00C11124" w:rsidP="00C11124">
                                  <w:pPr>
                                    <w:spacing w:before="60" w:line="22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</w:pPr>
                                  <w:r w:rsidRPr="00C11124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Размер:</w:t>
                                  </w:r>
                                  <w:r w:rsidRPr="00C11124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200</w:t>
                                  </w:r>
                                </w:p>
                                <w:p w:rsidR="00C11124" w:rsidRPr="00C11124" w:rsidRDefault="00C11124" w:rsidP="00C11124">
                                  <w:pPr>
                                    <w:spacing w:before="60" w:line="22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</w:pPr>
                                  <w:r w:rsidRPr="00C11124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Условия:</w:t>
                                  </w:r>
                                  <w:r w:rsidRPr="00C11124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для семей, среднедушевой доход которых ниже величины прожиточного минимума</w:t>
                                  </w:r>
                                  <w:r w:rsidR="00CE6DDC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 </w:t>
                                  </w:r>
                                  <w:r w:rsidR="00CE6DDC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br/>
                                    <w:t>(около 11,5 тыс. руб.</w:t>
                                  </w:r>
                                  <w:r w:rsidRPr="00C11124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)</w:t>
                                  </w:r>
                                </w:p>
                                <w:p w:rsidR="00C11124" w:rsidRPr="00C11124" w:rsidRDefault="00C11124" w:rsidP="00C11124">
                                  <w:pPr>
                                    <w:spacing w:line="200" w:lineRule="exact"/>
                                    <w:ind w:left="175"/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</w:pPr>
                                  <w:r w:rsidRPr="00C11124">
                                    <w:rPr>
                                      <w:i/>
                                      <w:noProof/>
                                      <w:color w:val="262626" w:themeColor="text1" w:themeTint="D9"/>
                                      <w:sz w:val="20"/>
                                    </w:rPr>
                                    <w:t xml:space="preserve">В повышенном (400 руб.) размере </w:t>
                                  </w:r>
                                  <w:r w:rsidRPr="00BE0D31">
                                    <w:rPr>
                                      <w:i/>
                                      <w:noProof/>
                                      <w:sz w:val="20"/>
                                    </w:rPr>
                                    <w:t xml:space="preserve">на </w:t>
                                  </w:r>
                                  <w:r w:rsidRPr="00C11124">
                                    <w:rPr>
                                      <w:i/>
                                      <w:noProof/>
                                      <w:color w:val="262626" w:themeColor="text1" w:themeTint="D9"/>
                                      <w:sz w:val="20"/>
                                    </w:rPr>
                                    <w:t>детей одиноких матерей, на детей, родители которых уклоняются от уплаты алиментов, на детей военнослужащих, проходящих военную службу по призыву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8" o:spid="_x0000_s1050" style="position:absolute;left:0;text-align:left;margin-left:38.8pt;margin-top:2.95pt;width:193.5pt;height:166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" filled="f" stroked="f" strokeweight="1pt">
                      <v:textbox>
                        <w:txbxContent>
                          <w:p w:rsidR="00C11124" w:rsidRPr="000D09C3" w:rsidRDefault="00C11124" w:rsidP="00C11124">
                            <w:pPr>
                              <w:spacing w:line="220" w:lineRule="exact"/>
                              <w:ind w:left="187"/>
                              <w:rPr>
                                <w:b/>
                                <w:noProof/>
                                <w:color w:val="257EB5"/>
                                <w:szCs w:val="24"/>
                                <w:lang w:bidi="ru-RU"/>
                              </w:rPr>
                            </w:pPr>
                            <w:r w:rsidRPr="000D09C3">
                              <w:rPr>
                                <w:b/>
                                <w:noProof/>
                                <w:color w:val="257EB5"/>
                                <w:szCs w:val="24"/>
                                <w:lang w:bidi="ru-RU"/>
                              </w:rPr>
                              <w:t>Пособие на ребенка (ежемесячное)</w:t>
                            </w:r>
                          </w:p>
                          <w:p w:rsidR="00C11124" w:rsidRPr="00C11124" w:rsidRDefault="00C11124" w:rsidP="00C11124">
                            <w:pPr>
                              <w:spacing w:before="60" w:line="22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</w:pPr>
                            <w:r w:rsidRPr="00C11124">
                              <w:rPr>
                                <w:b/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Размер:</w:t>
                            </w:r>
                            <w:r w:rsidRPr="00C11124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200</w:t>
                            </w:r>
                          </w:p>
                          <w:p w:rsidR="00C11124" w:rsidRPr="00C11124" w:rsidRDefault="00C11124" w:rsidP="00C11124">
                            <w:pPr>
                              <w:spacing w:before="60" w:line="22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</w:pPr>
                            <w:r w:rsidRPr="00C11124">
                              <w:rPr>
                                <w:b/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Условия:</w:t>
                            </w:r>
                            <w:r w:rsidRPr="00C11124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для семей, среднедушевой доход которых ниже величины прожиточного минимума</w:t>
                            </w:r>
                            <w:r w:rsidR="00CE6DDC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 </w:t>
                            </w:r>
                            <w:r w:rsidR="00CE6DDC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br/>
                              <w:t>(около 11,5 тыс. руб.</w:t>
                            </w:r>
                            <w:r w:rsidRPr="00C11124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)</w:t>
                            </w:r>
                          </w:p>
                          <w:p w:rsidR="00C11124" w:rsidRPr="00C11124" w:rsidRDefault="00C11124" w:rsidP="00C11124">
                            <w:pPr>
                              <w:spacing w:line="200" w:lineRule="exact"/>
                              <w:ind w:left="175"/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</w:pPr>
                            <w:r w:rsidRPr="00C11124">
                              <w:rPr>
                                <w:i/>
                                <w:noProof/>
                                <w:color w:val="262626" w:themeColor="text1" w:themeTint="D9"/>
                                <w:sz w:val="20"/>
                              </w:rPr>
                              <w:t xml:space="preserve">В повышенном (400 руб.) размере </w:t>
                            </w:r>
                            <w:r w:rsidRPr="00BE0D31">
                              <w:rPr>
                                <w:i/>
                                <w:noProof/>
                                <w:sz w:val="20"/>
                              </w:rPr>
                              <w:t xml:space="preserve">на </w:t>
                            </w:r>
                            <w:r w:rsidRPr="00C11124">
                              <w:rPr>
                                <w:i/>
                                <w:noProof/>
                                <w:color w:val="262626" w:themeColor="text1" w:themeTint="D9"/>
                                <w:sz w:val="20"/>
                              </w:rPr>
                              <w:t>детей одиноких матерей, на детей, родители которых уклоняются от уплаты алиментов, на детей военнослужащих, проходящих военную службу по призыву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17A51" w:rsidRDefault="00117A51" w:rsidP="00C11124">
            <w:pPr>
              <w:spacing w:line="200" w:lineRule="exact"/>
              <w:ind w:left="175"/>
            </w:pPr>
          </w:p>
        </w:tc>
        <w:tc>
          <w:tcPr>
            <w:tcW w:w="4086" w:type="dxa"/>
          </w:tcPr>
          <w:p w:rsidR="00117A51" w:rsidRDefault="00E02ADD" w:rsidP="00F50E85">
            <w:pPr>
              <w:spacing w:line="220" w:lineRule="exact"/>
              <w:rPr>
                <w:b/>
                <w:noProof/>
                <w:color w:val="971C49" w:themeColor="accent2"/>
                <w:lang w:bidi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7BAFEF37" wp14:editId="277908CB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38100</wp:posOffset>
                      </wp:positionV>
                      <wp:extent cx="2619375" cy="1962150"/>
                      <wp:effectExtent l="0" t="0" r="0" b="0"/>
                      <wp:wrapNone/>
                      <wp:docPr id="29" name="Прямоугольник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9375" cy="1962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02ADD" w:rsidRPr="000D09C3" w:rsidRDefault="00E02ADD" w:rsidP="000D09C3">
                                  <w:pPr>
                                    <w:spacing w:line="220" w:lineRule="exact"/>
                                    <w:ind w:left="187"/>
                                    <w:rPr>
                                      <w:b/>
                                      <w:noProof/>
                                      <w:color w:val="257EB5"/>
                                      <w:szCs w:val="24"/>
                                      <w:lang w:bidi="ru-RU"/>
                                    </w:rPr>
                                  </w:pPr>
                                  <w:r w:rsidRPr="000D09C3">
                                    <w:rPr>
                                      <w:b/>
                                      <w:noProof/>
                                      <w:color w:val="257EB5"/>
                                      <w:szCs w:val="24"/>
                                      <w:lang w:bidi="ru-RU"/>
                                    </w:rPr>
                                    <w:t>Компенсация расходов на питание в муниципальных общеобразовательных организациях</w:t>
                                  </w:r>
                                </w:p>
                                <w:p w:rsidR="00E02ADD" w:rsidRPr="00E02ADD" w:rsidRDefault="00E02ADD" w:rsidP="00E02ADD">
                                  <w:pPr>
                                    <w:spacing w:before="60" w:line="220" w:lineRule="exact"/>
                                    <w:ind w:left="187"/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</w:pPr>
                                  <w:r w:rsidRPr="00E02ADD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Размер: </w:t>
                                  </w:r>
                                  <w:r w:rsidRPr="00E02ADD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45 руб. в день</w:t>
                                  </w:r>
                                </w:p>
                                <w:p w:rsidR="00E02ADD" w:rsidRPr="00E02ADD" w:rsidRDefault="00E02ADD" w:rsidP="00E02ADD">
                                  <w:pPr>
                                    <w:spacing w:before="60" w:line="22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</w:pPr>
                                  <w:r w:rsidRPr="00E02ADD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Условия</w:t>
                                  </w:r>
                                  <w:r w:rsidRPr="00E02ADD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: для семей, среднедушевой доход которых ниже величины прожиточного минимума (около 11 тыс. руб</w:t>
                                  </w:r>
                                  <w:r w:rsidR="00CE6DDC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.</w:t>
                                  </w:r>
                                  <w:r w:rsidRPr="00E02ADD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)</w:t>
                                  </w:r>
                                </w:p>
                                <w:p w:rsidR="00E02ADD" w:rsidRPr="00C11124" w:rsidRDefault="00E02ADD" w:rsidP="00E02ADD">
                                  <w:pPr>
                                    <w:spacing w:line="200" w:lineRule="exact"/>
                                    <w:ind w:left="175"/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</w:pPr>
                                  <w:r w:rsidRPr="00E02ADD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и на детей-инвалидов</w:t>
                                  </w:r>
                                  <w:r w:rsidR="00CE6DDC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(без учетов доходов)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9" o:spid="_x0000_s1051" style="position:absolute;margin-left:6.05pt;margin-top:3pt;width:206.25pt;height:154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" filled="f" stroked="f" strokeweight="1pt">
                      <v:textbox>
                        <w:txbxContent>
                          <w:p w:rsidR="00E02ADD" w:rsidRPr="000D09C3" w:rsidRDefault="00E02ADD" w:rsidP="000D09C3">
                            <w:pPr>
                              <w:spacing w:line="220" w:lineRule="exact"/>
                              <w:ind w:left="187"/>
                              <w:rPr>
                                <w:b/>
                                <w:noProof/>
                                <w:color w:val="257EB5"/>
                                <w:szCs w:val="24"/>
                                <w:lang w:bidi="ru-RU"/>
                              </w:rPr>
                            </w:pPr>
                            <w:r w:rsidRPr="000D09C3">
                              <w:rPr>
                                <w:b/>
                                <w:noProof/>
                                <w:color w:val="257EB5"/>
                                <w:szCs w:val="24"/>
                                <w:lang w:bidi="ru-RU"/>
                              </w:rPr>
                              <w:t>Компенсация расходов на питание в муниципальных общеобразовательных организациях</w:t>
                            </w:r>
                          </w:p>
                          <w:p w:rsidR="00E02ADD" w:rsidRPr="00E02ADD" w:rsidRDefault="00E02ADD" w:rsidP="00E02ADD">
                            <w:pPr>
                              <w:spacing w:before="60" w:line="220" w:lineRule="exact"/>
                              <w:ind w:left="187"/>
                              <w:rPr>
                                <w:b/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</w:pPr>
                            <w:r w:rsidRPr="00E02ADD">
                              <w:rPr>
                                <w:b/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Размер: </w:t>
                            </w:r>
                            <w:r w:rsidRPr="00E02ADD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45 руб. в день</w:t>
                            </w:r>
                          </w:p>
                          <w:p w:rsidR="00E02ADD" w:rsidRPr="00E02ADD" w:rsidRDefault="00E02ADD" w:rsidP="00E02ADD">
                            <w:pPr>
                              <w:spacing w:before="60" w:line="22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</w:pPr>
                            <w:r w:rsidRPr="00E02ADD">
                              <w:rPr>
                                <w:b/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Условия</w:t>
                            </w:r>
                            <w:r w:rsidRPr="00E02ADD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: для семей, среднедушевой доход которых ниже величины прожиточного минимума (около 11 тыс. руб</w:t>
                            </w:r>
                            <w:r w:rsidR="00CE6DDC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.</w:t>
                            </w:r>
                            <w:r w:rsidRPr="00E02ADD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)</w:t>
                            </w:r>
                          </w:p>
                          <w:p w:rsidR="00E02ADD" w:rsidRPr="00C11124" w:rsidRDefault="00E02ADD" w:rsidP="00E02ADD">
                            <w:pPr>
                              <w:spacing w:line="200" w:lineRule="exact"/>
                              <w:ind w:left="175"/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</w:pPr>
                            <w:r w:rsidRPr="00E02ADD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и на детей-инвалидов</w:t>
                            </w:r>
                            <w:r w:rsidR="00CE6DDC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(без учетов доходов)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17A51" w:rsidRDefault="00E02ADD" w:rsidP="00E02AD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6953184E" wp14:editId="33D849E5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2061210</wp:posOffset>
                      </wp:positionV>
                      <wp:extent cx="2619375" cy="1962150"/>
                      <wp:effectExtent l="0" t="0" r="0" b="0"/>
                      <wp:wrapNone/>
                      <wp:docPr id="30" name="Прямоугольник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9375" cy="1962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02ADD" w:rsidRPr="000D09C3" w:rsidRDefault="00E02ADD" w:rsidP="000D09C3">
                                  <w:pPr>
                                    <w:spacing w:line="220" w:lineRule="exact"/>
                                    <w:ind w:left="187"/>
                                    <w:rPr>
                                      <w:b/>
                                      <w:noProof/>
                                      <w:color w:val="257EB5"/>
                                      <w:szCs w:val="24"/>
                                      <w:lang w:bidi="ru-RU"/>
                                    </w:rPr>
                                  </w:pPr>
                                  <w:r w:rsidRPr="000D09C3">
                                    <w:rPr>
                                      <w:b/>
                                      <w:noProof/>
                                      <w:color w:val="257EB5"/>
                                      <w:szCs w:val="24"/>
                                      <w:lang w:bidi="ru-RU"/>
                                    </w:rPr>
                                    <w:t>Компенсация расходов на подготовку к новому учебному году</w:t>
                                  </w:r>
                                </w:p>
                                <w:p w:rsidR="00E02ADD" w:rsidRPr="00E02ADD" w:rsidRDefault="00E02ADD" w:rsidP="00E02ADD">
                                  <w:pPr>
                                    <w:spacing w:before="60" w:line="22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</w:pPr>
                                  <w:r w:rsidRPr="00E02ADD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Размер: </w:t>
                                  </w:r>
                                  <w:r w:rsidRPr="00E02ADD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до  5 000 руб.</w:t>
                                  </w:r>
                                </w:p>
                                <w:p w:rsidR="00E02ADD" w:rsidRPr="00E02ADD" w:rsidRDefault="00E02ADD" w:rsidP="00E02ADD">
                                  <w:pPr>
                                    <w:spacing w:before="60" w:line="220" w:lineRule="exact"/>
                                    <w:ind w:left="187"/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</w:pPr>
                                  <w:r w:rsidRPr="00E02ADD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Условия: </w:t>
                                  </w:r>
                                  <w:r w:rsidRPr="00E02ADD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для семей, среднедушевой доход которых ниже величины прожиточного минимума (около 11</w:t>
                                  </w:r>
                                  <w:r w:rsidR="00CE6DDC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,5</w:t>
                                  </w:r>
                                  <w:r w:rsidRPr="00E02ADD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тыс. руб</w:t>
                                  </w:r>
                                  <w:r w:rsidR="00CE6DDC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.</w:t>
                                  </w:r>
                                  <w:r w:rsidRPr="00E02ADD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0" o:spid="_x0000_s1052" style="position:absolute;margin-left:6.05pt;margin-top:162.3pt;width:206.25pt;height:154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" filled="f" stroked="f" strokeweight="1pt">
                      <v:textbox>
                        <w:txbxContent>
                          <w:p w:rsidR="00E02ADD" w:rsidRPr="000D09C3" w:rsidRDefault="00E02ADD" w:rsidP="000D09C3">
                            <w:pPr>
                              <w:spacing w:line="220" w:lineRule="exact"/>
                              <w:ind w:left="187"/>
                              <w:rPr>
                                <w:b/>
                                <w:noProof/>
                                <w:color w:val="257EB5"/>
                                <w:szCs w:val="24"/>
                                <w:lang w:bidi="ru-RU"/>
                              </w:rPr>
                            </w:pPr>
                            <w:r w:rsidRPr="000D09C3">
                              <w:rPr>
                                <w:b/>
                                <w:noProof/>
                                <w:color w:val="257EB5"/>
                                <w:szCs w:val="24"/>
                                <w:lang w:bidi="ru-RU"/>
                              </w:rPr>
                              <w:t>Компенсация расходов на подготовку к новому учебному году</w:t>
                            </w:r>
                          </w:p>
                          <w:p w:rsidR="00E02ADD" w:rsidRPr="00E02ADD" w:rsidRDefault="00E02ADD" w:rsidP="00E02ADD">
                            <w:pPr>
                              <w:spacing w:before="60" w:line="22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</w:pPr>
                            <w:r w:rsidRPr="00E02ADD">
                              <w:rPr>
                                <w:b/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Размер: </w:t>
                            </w:r>
                            <w:r w:rsidRPr="00E02ADD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до  5 000 руб.</w:t>
                            </w:r>
                          </w:p>
                          <w:p w:rsidR="00E02ADD" w:rsidRPr="00E02ADD" w:rsidRDefault="00E02ADD" w:rsidP="00E02ADD">
                            <w:pPr>
                              <w:spacing w:before="60" w:line="220" w:lineRule="exact"/>
                              <w:ind w:left="187"/>
                              <w:rPr>
                                <w:b/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</w:pPr>
                            <w:r w:rsidRPr="00E02ADD">
                              <w:rPr>
                                <w:b/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Условия: </w:t>
                            </w:r>
                            <w:r w:rsidRPr="00E02ADD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для семей, среднедушевой доход которых ниже величины прожиточного минимума (около 11</w:t>
                            </w:r>
                            <w:r w:rsidR="00CE6DDC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,5</w:t>
                            </w:r>
                            <w:r w:rsidRPr="00E02ADD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тыс. руб</w:t>
                            </w:r>
                            <w:r w:rsidR="00CE6DDC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.</w:t>
                            </w:r>
                            <w:r w:rsidRPr="00E02ADD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394" w:type="dxa"/>
            <w:gridSpan w:val="2"/>
          </w:tcPr>
          <w:p w:rsidR="00117A51" w:rsidRDefault="002E5026" w:rsidP="00A24211">
            <w:pPr>
              <w:spacing w:line="220" w:lineRule="exact"/>
              <w:ind w:left="742"/>
              <w:rPr>
                <w:b/>
                <w:noProof/>
                <w:color w:val="971C49" w:themeColor="accent2"/>
                <w:lang w:bidi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0B979CB4" wp14:editId="526355F2">
                      <wp:simplePos x="0" y="0"/>
                      <wp:positionH relativeFrom="column">
                        <wp:posOffset>2454275</wp:posOffset>
                      </wp:positionH>
                      <wp:positionV relativeFrom="paragraph">
                        <wp:posOffset>25400</wp:posOffset>
                      </wp:positionV>
                      <wp:extent cx="1895475" cy="2438400"/>
                      <wp:effectExtent l="0" t="0" r="0" b="0"/>
                      <wp:wrapNone/>
                      <wp:docPr id="40" name="Прямоугольник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2438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20C03" w:rsidRPr="000D09C3" w:rsidRDefault="00E20C03" w:rsidP="000D09C3">
                                  <w:pPr>
                                    <w:spacing w:line="220" w:lineRule="exact"/>
                                    <w:ind w:left="187"/>
                                    <w:rPr>
                                      <w:b/>
                                      <w:noProof/>
                                      <w:color w:val="257EB5"/>
                                      <w:szCs w:val="24"/>
                                      <w:lang w:bidi="ru-RU"/>
                                    </w:rPr>
                                  </w:pPr>
                                  <w:r w:rsidRPr="000D09C3">
                                    <w:rPr>
                                      <w:b/>
                                      <w:noProof/>
                                      <w:color w:val="257EB5"/>
                                      <w:szCs w:val="24"/>
                                      <w:lang w:bidi="ru-RU"/>
                                    </w:rPr>
                                    <w:t>Материнский (семейный) капитал</w:t>
                                  </w:r>
                                  <w:r w:rsidR="009C7A6D">
                                    <w:rPr>
                                      <w:b/>
                                      <w:noProof/>
                                      <w:color w:val="257EB5"/>
                                      <w:szCs w:val="24"/>
                                      <w:lang w:bidi="ru-RU"/>
                                    </w:rPr>
                                    <w:t>*</w:t>
                                  </w:r>
                                </w:p>
                                <w:p w:rsidR="00E20C03" w:rsidRPr="00E20C03" w:rsidRDefault="00E20C03" w:rsidP="00E20C03">
                                  <w:pPr>
                                    <w:spacing w:before="60" w:line="22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</w:pPr>
                                  <w:r w:rsidRPr="00E20C03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Размер:</w:t>
                                  </w:r>
                                  <w:r w:rsidRPr="00E20C03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</w:t>
                                  </w:r>
                                  <w:r w:rsidR="00CE6DDC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483 881,83</w:t>
                                  </w:r>
                                  <w:r w:rsidRPr="00E20C03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руб</w:t>
                                  </w:r>
                                  <w:r w:rsidR="00CE6DDC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.</w:t>
                                  </w:r>
                                </w:p>
                                <w:p w:rsidR="00E20C03" w:rsidRPr="00E20C03" w:rsidRDefault="00E20C03" w:rsidP="00E20C03">
                                  <w:pPr>
                                    <w:spacing w:before="20" w:line="22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</w:pPr>
                                  <w:r w:rsidRPr="00E20C03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Условия:</w:t>
                                  </w:r>
                                  <w:r w:rsidRPr="00E20C03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при рождении второго ребенка до 31.12.2019</w:t>
                                  </w:r>
                                </w:p>
                                <w:p w:rsidR="00E20C03" w:rsidRPr="00E20C03" w:rsidRDefault="00E20C03" w:rsidP="00E20C03">
                                  <w:pPr>
                                    <w:spacing w:before="60" w:line="22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</w:pPr>
                                  <w:r w:rsidRPr="00E20C03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Размер:</w:t>
                                  </w:r>
                                  <w:r w:rsidRPr="00E20C03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</w:t>
                                  </w:r>
                                  <w:r w:rsidR="00CE6DDC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155 550</w:t>
                                  </w:r>
                                  <w:r w:rsidRPr="00E20C03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руб</w:t>
                                  </w:r>
                                  <w:r w:rsidR="00CE6DDC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.</w:t>
                                  </w:r>
                                </w:p>
                                <w:p w:rsidR="00E20C03" w:rsidRPr="00E20C03" w:rsidRDefault="00E20C03" w:rsidP="00E20C03">
                                  <w:pPr>
                                    <w:spacing w:before="20" w:line="22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</w:pPr>
                                  <w:r w:rsidRPr="00E20C03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Условия:</w:t>
                                  </w:r>
                                  <w:r w:rsidRPr="00E20C03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при рождении первого ребенка после 01.01.2020</w:t>
                                  </w:r>
                                </w:p>
                                <w:p w:rsidR="00E20C03" w:rsidRPr="00E20C03" w:rsidRDefault="00E20C03" w:rsidP="002E5026">
                                  <w:pPr>
                                    <w:spacing w:before="40"/>
                                    <w:ind w:left="176"/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</w:pPr>
                                  <w:r w:rsidRPr="00E20C03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Размер:</w:t>
                                  </w:r>
                                  <w:r w:rsidRPr="00E20C03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</w:t>
                                  </w:r>
                                  <w:r w:rsidR="00CE6DDC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639 431,83</w:t>
                                  </w:r>
                                  <w:r w:rsidRPr="00E20C03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руб</w:t>
                                  </w:r>
                                  <w:r w:rsidR="00CE6DDC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.</w:t>
                                  </w:r>
                                </w:p>
                                <w:p w:rsidR="00E20C03" w:rsidRPr="00E20C03" w:rsidRDefault="00E20C03" w:rsidP="00E20C03">
                                  <w:pPr>
                                    <w:spacing w:before="20" w:line="22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</w:pPr>
                                  <w:r w:rsidRPr="00E20C03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Условия:</w:t>
                                  </w:r>
                                  <w:r w:rsidRPr="00E20C03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при рождении первого ребенка до 31.12.2019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0" o:spid="_x0000_s1053" style="position:absolute;left:0;text-align:left;margin-left:193.25pt;margin-top:2pt;width:149.25pt;height:192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" filled="f" stroked="f" strokeweight="1pt">
                      <v:textbox>
                        <w:txbxContent>
                          <w:p w:rsidR="00E20C03" w:rsidRPr="000D09C3" w:rsidRDefault="00E20C03" w:rsidP="000D09C3">
                            <w:pPr>
                              <w:spacing w:line="220" w:lineRule="exact"/>
                              <w:ind w:left="187"/>
                              <w:rPr>
                                <w:b/>
                                <w:noProof/>
                                <w:color w:val="257EB5"/>
                                <w:szCs w:val="24"/>
                                <w:lang w:bidi="ru-RU"/>
                              </w:rPr>
                            </w:pPr>
                            <w:r w:rsidRPr="000D09C3">
                              <w:rPr>
                                <w:b/>
                                <w:noProof/>
                                <w:color w:val="257EB5"/>
                                <w:szCs w:val="24"/>
                                <w:lang w:bidi="ru-RU"/>
                              </w:rPr>
                              <w:t>Материнский (семейный) капитал</w:t>
                            </w:r>
                            <w:r w:rsidR="009C7A6D">
                              <w:rPr>
                                <w:b/>
                                <w:noProof/>
                                <w:color w:val="257EB5"/>
                                <w:szCs w:val="24"/>
                                <w:lang w:bidi="ru-RU"/>
                              </w:rPr>
                              <w:t>*</w:t>
                            </w:r>
                          </w:p>
                          <w:p w:rsidR="00E20C03" w:rsidRPr="00E20C03" w:rsidRDefault="00E20C03" w:rsidP="00E20C03">
                            <w:pPr>
                              <w:spacing w:before="60" w:line="22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</w:pPr>
                            <w:r w:rsidRPr="00E20C03">
                              <w:rPr>
                                <w:b/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Размер:</w:t>
                            </w:r>
                            <w:r w:rsidRPr="00E20C03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</w:t>
                            </w:r>
                            <w:r w:rsidR="00CE6DDC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483 881,83</w:t>
                            </w:r>
                            <w:r w:rsidRPr="00E20C03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руб</w:t>
                            </w:r>
                            <w:r w:rsidR="00CE6DDC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.</w:t>
                            </w:r>
                          </w:p>
                          <w:p w:rsidR="00E20C03" w:rsidRPr="00E20C03" w:rsidRDefault="00E20C03" w:rsidP="00E20C03">
                            <w:pPr>
                              <w:spacing w:before="20" w:line="22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</w:pPr>
                            <w:r w:rsidRPr="00E20C03">
                              <w:rPr>
                                <w:b/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Условия:</w:t>
                            </w:r>
                            <w:r w:rsidRPr="00E20C03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при рождении второго ребенка до 31.12.2019</w:t>
                            </w:r>
                          </w:p>
                          <w:p w:rsidR="00E20C03" w:rsidRPr="00E20C03" w:rsidRDefault="00E20C03" w:rsidP="00E20C03">
                            <w:pPr>
                              <w:spacing w:before="60" w:line="22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</w:pPr>
                            <w:r w:rsidRPr="00E20C03">
                              <w:rPr>
                                <w:b/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Размер:</w:t>
                            </w:r>
                            <w:r w:rsidRPr="00E20C03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</w:t>
                            </w:r>
                            <w:r w:rsidR="00CE6DDC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155 550</w:t>
                            </w:r>
                            <w:r w:rsidRPr="00E20C03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руб</w:t>
                            </w:r>
                            <w:r w:rsidR="00CE6DDC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.</w:t>
                            </w:r>
                          </w:p>
                          <w:p w:rsidR="00E20C03" w:rsidRPr="00E20C03" w:rsidRDefault="00E20C03" w:rsidP="00E20C03">
                            <w:pPr>
                              <w:spacing w:before="20" w:line="22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</w:pPr>
                            <w:r w:rsidRPr="00E20C03">
                              <w:rPr>
                                <w:b/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Условия:</w:t>
                            </w:r>
                            <w:r w:rsidRPr="00E20C03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при рождении первого ребенка после 01.01.2020</w:t>
                            </w:r>
                          </w:p>
                          <w:p w:rsidR="00E20C03" w:rsidRPr="00E20C03" w:rsidRDefault="00E20C03" w:rsidP="002E5026">
                            <w:pPr>
                              <w:spacing w:before="40"/>
                              <w:ind w:left="176"/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</w:pPr>
                            <w:r w:rsidRPr="00E20C03">
                              <w:rPr>
                                <w:b/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Размер:</w:t>
                            </w:r>
                            <w:r w:rsidRPr="00E20C03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</w:t>
                            </w:r>
                            <w:r w:rsidR="00CE6DDC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639 431,83</w:t>
                            </w:r>
                            <w:r w:rsidRPr="00E20C03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руб</w:t>
                            </w:r>
                            <w:r w:rsidR="00CE6DDC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.</w:t>
                            </w:r>
                          </w:p>
                          <w:p w:rsidR="00E20C03" w:rsidRPr="00E20C03" w:rsidRDefault="00E20C03" w:rsidP="00E20C03">
                            <w:pPr>
                              <w:spacing w:before="20" w:line="22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</w:pPr>
                            <w:r w:rsidRPr="00E20C03">
                              <w:rPr>
                                <w:b/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Условия:</w:t>
                            </w:r>
                            <w:r w:rsidRPr="00E20C03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при рождении первого ребенка до 31.12.2019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17A51" w:rsidRPr="00995A48" w:rsidRDefault="002E5026" w:rsidP="00E20C03">
            <w:pPr>
              <w:spacing w:line="220" w:lineRule="exact"/>
              <w:ind w:left="742"/>
              <w:rPr>
                <w:i/>
                <w:noProof/>
                <w:sz w:val="22"/>
                <w:szCs w:val="2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47E4F35D" wp14:editId="35591772">
                      <wp:simplePos x="0" y="0"/>
                      <wp:positionH relativeFrom="column">
                        <wp:posOffset>206375</wp:posOffset>
                      </wp:positionH>
                      <wp:positionV relativeFrom="paragraph">
                        <wp:posOffset>1504950</wp:posOffset>
                      </wp:positionV>
                      <wp:extent cx="2324100" cy="3562350"/>
                      <wp:effectExtent l="0" t="0" r="0" b="0"/>
                      <wp:wrapNone/>
                      <wp:docPr id="41" name="Прямоугольник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0" cy="3562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5026" w:rsidRPr="00CE6DDC" w:rsidRDefault="002E5026" w:rsidP="000D09C3">
                                  <w:pPr>
                                    <w:spacing w:line="220" w:lineRule="exact"/>
                                    <w:ind w:left="187"/>
                                    <w:rPr>
                                      <w:b/>
                                      <w:noProof/>
                                      <w:color w:val="257EB5"/>
                                      <w:szCs w:val="24"/>
                                      <w:lang w:bidi="ru-RU"/>
                                    </w:rPr>
                                  </w:pPr>
                                  <w:r w:rsidRPr="00CE6DDC">
                                    <w:rPr>
                                      <w:b/>
                                      <w:noProof/>
                                      <w:color w:val="257EB5"/>
                                      <w:szCs w:val="24"/>
                                      <w:lang w:bidi="ru-RU"/>
                                    </w:rPr>
                                    <w:t>Ипотека по льготной ставке</w:t>
                                  </w:r>
                                </w:p>
                                <w:p w:rsidR="002E5026" w:rsidRPr="002E5026" w:rsidRDefault="002E5026" w:rsidP="002E5026">
                                  <w:pPr>
                                    <w:spacing w:before="60" w:line="22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</w:pPr>
                                  <w:r w:rsidRPr="002E5026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Размер:</w:t>
                                  </w:r>
                                  <w:r w:rsidRPr="002E5026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до 6 % годовых</w:t>
                                  </w:r>
                                </w:p>
                                <w:p w:rsidR="002E5026" w:rsidRPr="002E5026" w:rsidRDefault="002E5026" w:rsidP="002E5026">
                                  <w:pPr>
                                    <w:spacing w:before="60" w:line="22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</w:pPr>
                                  <w:r w:rsidRPr="002E5026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Условия:</w:t>
                                  </w:r>
                                  <w:r w:rsidRPr="002E5026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для семей, в которых второй ребенок или последующие дети рождены после 01.01.2018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1" o:spid="_x0000_s1054" style="position:absolute;left:0;text-align:left;margin-left:16.25pt;margin-top:118.5pt;width:183pt;height:280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" filled="f" stroked="f" strokeweight="1pt">
                      <v:textbox>
                        <w:txbxContent>
                          <w:p w:rsidR="002E5026" w:rsidRPr="00CE6DDC" w:rsidRDefault="002E5026" w:rsidP="000D09C3">
                            <w:pPr>
                              <w:spacing w:line="220" w:lineRule="exact"/>
                              <w:ind w:left="187"/>
                              <w:rPr>
                                <w:b/>
                                <w:noProof/>
                                <w:color w:val="257EB5"/>
                                <w:szCs w:val="24"/>
                                <w:lang w:bidi="ru-RU"/>
                              </w:rPr>
                            </w:pPr>
                            <w:r w:rsidRPr="00CE6DDC">
                              <w:rPr>
                                <w:b/>
                                <w:noProof/>
                                <w:color w:val="257EB5"/>
                                <w:szCs w:val="24"/>
                                <w:lang w:bidi="ru-RU"/>
                              </w:rPr>
                              <w:t>Ипотека по льготной ставке</w:t>
                            </w:r>
                          </w:p>
                          <w:p w:rsidR="002E5026" w:rsidRPr="002E5026" w:rsidRDefault="002E5026" w:rsidP="002E5026">
                            <w:pPr>
                              <w:spacing w:before="60" w:line="22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</w:pPr>
                            <w:r w:rsidRPr="002E5026">
                              <w:rPr>
                                <w:b/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Размер:</w:t>
                            </w:r>
                            <w:r w:rsidRPr="002E5026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до 6 % годовых</w:t>
                            </w:r>
                          </w:p>
                          <w:p w:rsidR="002E5026" w:rsidRPr="002E5026" w:rsidRDefault="002E5026" w:rsidP="002E5026">
                            <w:pPr>
                              <w:spacing w:before="60" w:line="22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</w:pPr>
                            <w:r w:rsidRPr="002E5026">
                              <w:rPr>
                                <w:b/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Условия:</w:t>
                            </w:r>
                            <w:r w:rsidRPr="002E5026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для семей, в которых второй ребенок или последующие дети рождены после 01.01.2018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253" w:type="dxa"/>
          </w:tcPr>
          <w:p w:rsidR="00117A51" w:rsidRDefault="00117A51" w:rsidP="00995A48">
            <w:pPr>
              <w:spacing w:line="220" w:lineRule="exact"/>
              <w:ind w:left="175"/>
              <w:rPr>
                <w:b/>
                <w:noProof/>
                <w:color w:val="971C49" w:themeColor="accent2"/>
                <w:lang w:bidi="ru-RU"/>
              </w:rPr>
            </w:pPr>
          </w:p>
          <w:p w:rsidR="00117A51" w:rsidRDefault="00117A51" w:rsidP="00623EAE">
            <w:pPr>
              <w:ind w:left="175"/>
            </w:pPr>
          </w:p>
        </w:tc>
      </w:tr>
      <w:tr w:rsidR="00117A51" w:rsidTr="004C43C1">
        <w:trPr>
          <w:trHeight w:val="3456"/>
        </w:trPr>
        <w:tc>
          <w:tcPr>
            <w:tcW w:w="4255" w:type="dxa"/>
            <w:gridSpan w:val="2"/>
          </w:tcPr>
          <w:p w:rsidR="00117A51" w:rsidRDefault="002E5026" w:rsidP="00E02ADD">
            <w:pPr>
              <w:ind w:left="175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3BE76E38" wp14:editId="387C2EF0">
                      <wp:simplePos x="0" y="0"/>
                      <wp:positionH relativeFrom="column">
                        <wp:posOffset>473710</wp:posOffset>
                      </wp:positionH>
                      <wp:positionV relativeFrom="paragraph">
                        <wp:posOffset>50800</wp:posOffset>
                      </wp:positionV>
                      <wp:extent cx="2343150" cy="1962150"/>
                      <wp:effectExtent l="0" t="0" r="0" b="0"/>
                      <wp:wrapNone/>
                      <wp:docPr id="32" name="Прямоугольник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3150" cy="1962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02ADD" w:rsidRPr="000D09C3" w:rsidRDefault="00E02ADD" w:rsidP="000D09C3">
                                  <w:pPr>
                                    <w:spacing w:line="220" w:lineRule="exact"/>
                                    <w:ind w:left="187"/>
                                    <w:rPr>
                                      <w:b/>
                                      <w:noProof/>
                                      <w:color w:val="257EB5"/>
                                      <w:szCs w:val="24"/>
                                      <w:lang w:bidi="ru-RU"/>
                                    </w:rPr>
                                  </w:pPr>
                                  <w:r w:rsidRPr="000D09C3">
                                    <w:rPr>
                                      <w:b/>
                                      <w:noProof/>
                                      <w:color w:val="257EB5"/>
                                      <w:szCs w:val="24"/>
                                      <w:lang w:bidi="ru-RU"/>
                                    </w:rPr>
                                    <w:t>Ежемесячная выплата на детей в возрасте от 3 до 7 лет включительно</w:t>
                                  </w:r>
                                </w:p>
                                <w:p w:rsidR="00E02ADD" w:rsidRPr="00E02ADD" w:rsidRDefault="00E02ADD" w:rsidP="00E02ADD">
                                  <w:pPr>
                                    <w:spacing w:before="60" w:line="22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</w:pPr>
                                  <w:r w:rsidRPr="00E02ADD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Размер</w:t>
                                  </w:r>
                                  <w:r w:rsidRPr="00E02ADD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: </w:t>
                                  </w:r>
                                  <w:r w:rsidR="00CE6DDC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5 690</w:t>
                                  </w:r>
                                  <w:r w:rsidRPr="00E02ADD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руб.</w:t>
                                  </w:r>
                                </w:p>
                                <w:p w:rsidR="00E02ADD" w:rsidRPr="00E02ADD" w:rsidRDefault="00E02ADD" w:rsidP="00E02ADD">
                                  <w:pPr>
                                    <w:spacing w:before="60" w:line="220" w:lineRule="exact"/>
                                    <w:ind w:left="187"/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</w:pPr>
                                  <w:r w:rsidRPr="00E02ADD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Условия: </w:t>
                                  </w:r>
                                  <w:r w:rsidRPr="00E02ADD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для семей, среднедушевой доход которых ниже величины прожиточного минимума</w:t>
                                  </w:r>
                                  <w:r w:rsidR="00CE6DDC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br/>
                                  </w:r>
                                  <w:r w:rsidRPr="00E02ADD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(</w:t>
                                  </w:r>
                                  <w:r w:rsidR="00CE6DDC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11 408 руб.</w:t>
                                  </w:r>
                                  <w:r w:rsidRPr="00E02ADD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на каждого члена семьи)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2" o:spid="_x0000_s1055" style="position:absolute;left:0;text-align:left;margin-left:37.3pt;margin-top:4pt;width:184.5pt;height:154.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" filled="f" stroked="f" strokeweight="1pt">
                      <v:textbox>
                        <w:txbxContent>
                          <w:p w:rsidR="00E02ADD" w:rsidRPr="000D09C3" w:rsidRDefault="00E02ADD" w:rsidP="000D09C3">
                            <w:pPr>
                              <w:spacing w:line="220" w:lineRule="exact"/>
                              <w:ind w:left="187"/>
                              <w:rPr>
                                <w:b/>
                                <w:noProof/>
                                <w:color w:val="257EB5"/>
                                <w:szCs w:val="24"/>
                                <w:lang w:bidi="ru-RU"/>
                              </w:rPr>
                            </w:pPr>
                            <w:r w:rsidRPr="000D09C3">
                              <w:rPr>
                                <w:b/>
                                <w:noProof/>
                                <w:color w:val="257EB5"/>
                                <w:szCs w:val="24"/>
                                <w:lang w:bidi="ru-RU"/>
                              </w:rPr>
                              <w:t>Ежемесячная выплата на детей в возрасте от 3 до 7 лет включительно</w:t>
                            </w:r>
                          </w:p>
                          <w:p w:rsidR="00E02ADD" w:rsidRPr="00E02ADD" w:rsidRDefault="00E02ADD" w:rsidP="00E02ADD">
                            <w:pPr>
                              <w:spacing w:before="60" w:line="22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</w:pPr>
                            <w:r w:rsidRPr="00E02ADD">
                              <w:rPr>
                                <w:b/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Размер</w:t>
                            </w:r>
                            <w:r w:rsidRPr="00E02ADD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: </w:t>
                            </w:r>
                            <w:r w:rsidR="00CE6DDC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5 690</w:t>
                            </w:r>
                            <w:r w:rsidRPr="00E02ADD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руб.</w:t>
                            </w:r>
                          </w:p>
                          <w:p w:rsidR="00E02ADD" w:rsidRPr="00E02ADD" w:rsidRDefault="00E02ADD" w:rsidP="00E02ADD">
                            <w:pPr>
                              <w:spacing w:before="60" w:line="220" w:lineRule="exact"/>
                              <w:ind w:left="187"/>
                              <w:rPr>
                                <w:b/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</w:pPr>
                            <w:r w:rsidRPr="00E02ADD">
                              <w:rPr>
                                <w:b/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Условия: </w:t>
                            </w:r>
                            <w:r w:rsidRPr="00E02ADD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для семей, среднедушевой доход которых ниже величины прожиточного минимума</w:t>
                            </w:r>
                            <w:r w:rsidR="00CE6DDC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br/>
                            </w:r>
                            <w:r w:rsidRPr="00E02ADD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(</w:t>
                            </w:r>
                            <w:r w:rsidR="00CE6DDC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11 408 руб.</w:t>
                            </w:r>
                            <w:r w:rsidRPr="00E02ADD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на каждого члена семьи)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086" w:type="dxa"/>
          </w:tcPr>
          <w:p w:rsidR="00117A51" w:rsidRDefault="00117A51" w:rsidP="00E02ADD">
            <w:pPr>
              <w:spacing w:line="220" w:lineRule="exact"/>
            </w:pPr>
          </w:p>
        </w:tc>
        <w:tc>
          <w:tcPr>
            <w:tcW w:w="4394" w:type="dxa"/>
            <w:gridSpan w:val="2"/>
          </w:tcPr>
          <w:p w:rsidR="00117A51" w:rsidRDefault="00117A51" w:rsidP="00A402A1">
            <w:pPr>
              <w:ind w:left="529" w:right="318"/>
              <w:jc w:val="center"/>
              <w:rPr>
                <w:noProof/>
                <w:color w:val="002F42" w:themeColor="text2"/>
              </w:rPr>
            </w:pPr>
          </w:p>
          <w:p w:rsidR="00117A51" w:rsidRDefault="009C7A6D" w:rsidP="00681229">
            <w:pPr>
              <w:ind w:left="742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02664D0E" wp14:editId="29A6B108">
                      <wp:simplePos x="0" y="0"/>
                      <wp:positionH relativeFrom="column">
                        <wp:posOffset>101505</wp:posOffset>
                      </wp:positionH>
                      <wp:positionV relativeFrom="paragraph">
                        <wp:posOffset>2115185</wp:posOffset>
                      </wp:positionV>
                      <wp:extent cx="3501958" cy="1476375"/>
                      <wp:effectExtent l="0" t="0" r="0" b="0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1958" cy="1476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C7A6D" w:rsidRPr="009C7A6D" w:rsidRDefault="009C7A6D" w:rsidP="009C7A6D">
                                  <w:pPr>
                                    <w:spacing w:before="60" w:line="220" w:lineRule="exact"/>
                                    <w:ind w:left="187"/>
                                    <w:rPr>
                                      <w:noProof/>
                                      <w:color w:val="000000" w:themeColor="text1"/>
                                      <w:sz w:val="22"/>
                                      <w:szCs w:val="22"/>
                                      <w:lang w:bidi="ru-RU"/>
                                    </w:rPr>
                                  </w:pPr>
                                  <w:r w:rsidRPr="009C7A6D">
                                    <w:rPr>
                                      <w:b/>
                                      <w:noProof/>
                                      <w:color w:val="000000" w:themeColor="text1"/>
                                      <w:sz w:val="22"/>
                                      <w:szCs w:val="22"/>
                                      <w:lang w:bidi="ru-RU"/>
                                    </w:rPr>
                                    <w:t>* предоставляется Пенсионным фондом РФ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" o:spid="_x0000_s1056" style="position:absolute;left:0;text-align:left;margin-left:8pt;margin-top:166.55pt;width:275.75pt;height:116.2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" filled="f" stroked="f" strokeweight="1pt">
                      <v:textbox>
                        <w:txbxContent>
                          <w:p w:rsidR="009C7A6D" w:rsidRPr="009C7A6D" w:rsidRDefault="009C7A6D" w:rsidP="009C7A6D">
                            <w:pPr>
                              <w:spacing w:before="60" w:line="220" w:lineRule="exact"/>
                              <w:ind w:left="187"/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:lang w:bidi="ru-RU"/>
                              </w:rPr>
                            </w:pPr>
                            <w:r w:rsidRPr="009C7A6D">
                              <w:rPr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:lang w:bidi="ru-RU"/>
                              </w:rPr>
                              <w:t>* предоставляется Пенсионным фондом РФ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253" w:type="dxa"/>
          </w:tcPr>
          <w:p w:rsidR="00117A51" w:rsidRDefault="00117A51" w:rsidP="00A402A1">
            <w:pPr>
              <w:ind w:left="208"/>
              <w:rPr>
                <w:noProof/>
                <w:color w:val="002F42" w:themeColor="text2"/>
              </w:rPr>
            </w:pPr>
          </w:p>
          <w:p w:rsidR="00117A51" w:rsidRDefault="00117A51" w:rsidP="00A402A1">
            <w:pPr>
              <w:ind w:left="208"/>
              <w:rPr>
                <w:noProof/>
                <w:color w:val="002F42" w:themeColor="text2"/>
              </w:rPr>
            </w:pPr>
          </w:p>
          <w:p w:rsidR="00117A51" w:rsidRDefault="00117A51" w:rsidP="00117A51">
            <w:pPr>
              <w:ind w:left="529" w:right="318"/>
              <w:jc w:val="center"/>
            </w:pPr>
          </w:p>
        </w:tc>
      </w:tr>
      <w:tr w:rsidR="00117A51" w:rsidTr="00117A51">
        <w:trPr>
          <w:trHeight w:val="814"/>
        </w:trPr>
        <w:tc>
          <w:tcPr>
            <w:tcW w:w="16988" w:type="dxa"/>
            <w:gridSpan w:val="6"/>
            <w:shd w:val="clear" w:color="auto" w:fill="auto"/>
          </w:tcPr>
          <w:p w:rsidR="00117A51" w:rsidRDefault="00117A51" w:rsidP="00F85C05">
            <w:r>
              <w:rPr>
                <w:b/>
                <w:noProof/>
                <w:color w:val="971C49" w:themeColor="accent2"/>
                <w:lang w:eastAsia="ru-RU"/>
              </w:rPr>
              <w:lastRenderedPageBreak/>
              <w:drawing>
                <wp:anchor distT="0" distB="0" distL="114300" distR="114300" simplePos="0" relativeHeight="251845632" behindDoc="1" locked="0" layoutInCell="1" allowOverlap="1" wp14:anchorId="1C4F3251" wp14:editId="254A0EFD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9525</wp:posOffset>
                  </wp:positionV>
                  <wp:extent cx="10692130" cy="7560310"/>
                  <wp:effectExtent l="0" t="0" r="0" b="254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уклет о мерах поддержки 2021 4-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130" cy="756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7A51" w:rsidTr="00BE5850">
        <w:trPr>
          <w:trHeight w:val="676"/>
        </w:trPr>
        <w:tc>
          <w:tcPr>
            <w:tcW w:w="16988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117A51" w:rsidRDefault="00451B54" w:rsidP="00F85C05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231D2562" wp14:editId="302FF280">
                      <wp:simplePos x="0" y="0"/>
                      <wp:positionH relativeFrom="column">
                        <wp:posOffset>5579110</wp:posOffset>
                      </wp:positionH>
                      <wp:positionV relativeFrom="paragraph">
                        <wp:posOffset>73660</wp:posOffset>
                      </wp:positionV>
                      <wp:extent cx="2371725" cy="3371850"/>
                      <wp:effectExtent l="0" t="0" r="0" b="0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1725" cy="3371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E6DDC" w:rsidRDefault="00CE6DDC" w:rsidP="00CE6DDC">
                                  <w:pPr>
                                    <w:spacing w:before="60" w:line="220" w:lineRule="exact"/>
                                    <w:ind w:left="187"/>
                                    <w:rPr>
                                      <w:b/>
                                      <w:noProof/>
                                      <w:color w:val="257EB5"/>
                                      <w:szCs w:val="24"/>
                                      <w:lang w:bidi="ru-RU"/>
                                    </w:rPr>
                                  </w:pPr>
                                  <w:r w:rsidRPr="00CE6DDC">
                                    <w:rPr>
                                      <w:b/>
                                      <w:noProof/>
                                      <w:color w:val="257EB5"/>
                                      <w:szCs w:val="24"/>
                                      <w:lang w:bidi="ru-RU"/>
                                    </w:rPr>
                                    <w:t>Погашение обязательств по ипотечным жилищным кредитам (займам)</w:t>
                                  </w:r>
                                </w:p>
                                <w:p w:rsidR="00CE6DDC" w:rsidRPr="00CE6DDC" w:rsidRDefault="00CE6DDC" w:rsidP="00CE6DDC">
                                  <w:pPr>
                                    <w:spacing w:before="60" w:line="22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</w:pPr>
                                  <w:r w:rsidRPr="00CE6DDC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Размер:</w:t>
                                  </w:r>
                                  <w:r w:rsidRPr="00CE6DDC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450 000 руб.</w:t>
                                  </w:r>
                                </w:p>
                                <w:p w:rsidR="00CE6DDC" w:rsidRDefault="00CE6DDC" w:rsidP="00CE6DDC">
                                  <w:pPr>
                                    <w:spacing w:before="60" w:line="22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</w:pPr>
                                  <w:r w:rsidRPr="00CE6DDC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Условия</w:t>
                                  </w:r>
                                  <w:r w:rsidRPr="00CE6DDC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: </w:t>
                                  </w:r>
                                  <w:r w:rsidR="00571235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для семей, в которых </w:t>
                                  </w:r>
                                  <w:r w:rsidR="00571235" w:rsidRPr="00571235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третий или последующий ребенок родил</w:t>
                                  </w:r>
                                  <w:r w:rsidR="00571235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ись </w:t>
                                  </w:r>
                                  <w:r w:rsidR="00571235" w:rsidRPr="00571235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с 2019 по 2022 год</w:t>
                                  </w:r>
                                </w:p>
                                <w:p w:rsidR="00571235" w:rsidRPr="00571235" w:rsidRDefault="00571235" w:rsidP="00CE6DDC">
                                  <w:pPr>
                                    <w:spacing w:before="60" w:line="22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Средства направляются на оплатиту</w:t>
                                  </w:r>
                                  <w:r w:rsidRPr="00571235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част</w:t>
                                  </w:r>
                                  <w:r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и</w:t>
                                  </w:r>
                                  <w:r w:rsidRPr="00571235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или вс</w:t>
                                  </w:r>
                                  <w:r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ей</w:t>
                                  </w:r>
                                  <w:r w:rsidRPr="00571235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суммы</w:t>
                                  </w:r>
                                  <w:r w:rsidRPr="00571235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долга по кредиту на квартиру или дом. Договор ипотеки или рефинансирования может быть заключен до 2019 года, но не позднее 1 июля 2023 года. </w:t>
                                  </w:r>
                                </w:p>
                                <w:p w:rsidR="00571235" w:rsidRPr="00571235" w:rsidRDefault="00571235" w:rsidP="00451B54">
                                  <w:pPr>
                                    <w:spacing w:before="120" w:line="220" w:lineRule="exact"/>
                                    <w:ind w:left="187"/>
                                    <w:rPr>
                                      <w:i/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</w:pPr>
                                  <w:r w:rsidRPr="00571235">
                                    <w:rPr>
                                      <w:i/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Для оформления субсидии необходимо обратиться к банку-кредитору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" o:spid="_x0000_s1056" style="position:absolute;margin-left:439.3pt;margin-top:5.8pt;width:186.75pt;height:265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" filled="f" stroked="f" strokeweight="1pt">
                      <v:textbox>
                        <w:txbxContent>
                          <w:p w:rsidR="00CE6DDC" w:rsidRDefault="00CE6DDC" w:rsidP="00CE6DDC">
                            <w:pPr>
                              <w:spacing w:before="60" w:line="220" w:lineRule="exact"/>
                              <w:ind w:left="187"/>
                              <w:rPr>
                                <w:b/>
                                <w:noProof/>
                                <w:color w:val="257EB5"/>
                                <w:szCs w:val="24"/>
                                <w:lang w:bidi="ru-RU"/>
                              </w:rPr>
                            </w:pPr>
                            <w:r w:rsidRPr="00CE6DDC">
                              <w:rPr>
                                <w:b/>
                                <w:noProof/>
                                <w:color w:val="257EB5"/>
                                <w:szCs w:val="24"/>
                                <w:lang w:bidi="ru-RU"/>
                              </w:rPr>
                              <w:t>Погашение обязательств по ипотечным жилищным кредитам (займам)</w:t>
                            </w:r>
                          </w:p>
                          <w:p w:rsidR="00CE6DDC" w:rsidRPr="00CE6DDC" w:rsidRDefault="00CE6DDC" w:rsidP="00CE6DDC">
                            <w:pPr>
                              <w:spacing w:before="60" w:line="22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</w:pPr>
                            <w:r w:rsidRPr="00CE6DDC">
                              <w:rPr>
                                <w:b/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Размер:</w:t>
                            </w:r>
                            <w:r w:rsidRPr="00CE6DDC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450 000 руб.</w:t>
                            </w:r>
                          </w:p>
                          <w:p w:rsidR="00CE6DDC" w:rsidRDefault="00CE6DDC" w:rsidP="00CE6DDC">
                            <w:pPr>
                              <w:spacing w:before="60" w:line="22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</w:pPr>
                            <w:r w:rsidRPr="00CE6DDC">
                              <w:rPr>
                                <w:b/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Условия</w:t>
                            </w:r>
                            <w:r w:rsidRPr="00CE6DDC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: </w:t>
                            </w:r>
                            <w:r w:rsidR="00571235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для семей, в которых </w:t>
                            </w:r>
                            <w:r w:rsidR="00571235" w:rsidRPr="00571235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третий или последующий ребенок родил</w:t>
                            </w:r>
                            <w:r w:rsidR="00571235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ись </w:t>
                            </w:r>
                            <w:r w:rsidR="00571235" w:rsidRPr="00571235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с 2019 по 2022 год</w:t>
                            </w:r>
                          </w:p>
                          <w:p w:rsidR="00571235" w:rsidRPr="00571235" w:rsidRDefault="00571235" w:rsidP="00CE6DDC">
                            <w:pPr>
                              <w:spacing w:before="60" w:line="22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</w:pPr>
                            <w:r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Средства направляются на оплатиту</w:t>
                            </w:r>
                            <w:r w:rsidRPr="00571235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част</w:t>
                            </w:r>
                            <w:r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и</w:t>
                            </w:r>
                            <w:r w:rsidRPr="00571235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или вс</w:t>
                            </w:r>
                            <w:r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ей</w:t>
                            </w:r>
                            <w:r w:rsidRPr="00571235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суммы</w:t>
                            </w:r>
                            <w:r w:rsidRPr="00571235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долга по кредиту на квартиру или дом. Договор ипотеки или рефинансирования может быть заключен до 2019 года, но не позднее 1 июля 2023 года. </w:t>
                            </w:r>
                          </w:p>
                          <w:p w:rsidR="00571235" w:rsidRPr="00571235" w:rsidRDefault="00571235" w:rsidP="00451B54">
                            <w:pPr>
                              <w:spacing w:before="120" w:line="220" w:lineRule="exact"/>
                              <w:ind w:left="187"/>
                              <w:rPr>
                                <w:i/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</w:pPr>
                            <w:r w:rsidRPr="00571235">
                              <w:rPr>
                                <w:i/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Для оформления субсидии необходимо обратиться к банку-кредитору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E6DDC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0EBB436A" wp14:editId="4115E38B">
                      <wp:simplePos x="0" y="0"/>
                      <wp:positionH relativeFrom="column">
                        <wp:posOffset>2797810</wp:posOffset>
                      </wp:positionH>
                      <wp:positionV relativeFrom="paragraph">
                        <wp:posOffset>54610</wp:posOffset>
                      </wp:positionV>
                      <wp:extent cx="2619375" cy="1533525"/>
                      <wp:effectExtent l="0" t="0" r="0" b="0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9375" cy="1533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E6DDC" w:rsidRDefault="00CE6DDC" w:rsidP="00CE6DDC">
                                  <w:pPr>
                                    <w:spacing w:before="60" w:line="220" w:lineRule="exact"/>
                                    <w:ind w:left="187"/>
                                    <w:rPr>
                                      <w:b/>
                                      <w:noProof/>
                                      <w:color w:val="257EB5"/>
                                      <w:szCs w:val="24"/>
                                      <w:lang w:bidi="ru-RU"/>
                                    </w:rPr>
                                  </w:pPr>
                                  <w:r w:rsidRPr="00CE6DDC">
                                    <w:rPr>
                                      <w:b/>
                                      <w:noProof/>
                                      <w:color w:val="257EB5"/>
                                      <w:szCs w:val="24"/>
                                      <w:lang w:bidi="ru-RU"/>
                                    </w:rPr>
                                    <w:t xml:space="preserve">Единовременное пособие </w:t>
                                  </w:r>
                                  <w:r>
                                    <w:rPr>
                                      <w:b/>
                                      <w:noProof/>
                                      <w:color w:val="257EB5"/>
                                      <w:szCs w:val="24"/>
                                      <w:lang w:bidi="ru-RU"/>
                                    </w:rPr>
                                    <w:br/>
                                  </w:r>
                                  <w:r w:rsidRPr="00CE6DDC">
                                    <w:rPr>
                                      <w:b/>
                                      <w:noProof/>
                                      <w:color w:val="257EB5"/>
                                      <w:szCs w:val="24"/>
                                      <w:lang w:bidi="ru-RU"/>
                                    </w:rPr>
                                    <w:t>при рождении ребенка</w:t>
                                  </w:r>
                                </w:p>
                                <w:p w:rsidR="00CE6DDC" w:rsidRPr="00CE6DDC" w:rsidRDefault="00CE6DDC" w:rsidP="00CE6DDC">
                                  <w:pPr>
                                    <w:spacing w:before="60" w:line="22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</w:pPr>
                                  <w:r w:rsidRPr="00CE6DDC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Размер</w:t>
                                  </w:r>
                                  <w:r w:rsidRPr="00CE6DDC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: </w:t>
                                  </w:r>
                                  <w:r w:rsidR="00065FC4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18 886,32</w:t>
                                  </w:r>
                                  <w:r w:rsidRPr="00CE6DDC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руб.</w:t>
                                  </w:r>
                                </w:p>
                                <w:p w:rsidR="00CE6DDC" w:rsidRPr="00CE6DDC" w:rsidRDefault="00CE6DDC" w:rsidP="00CE6DDC">
                                  <w:pPr>
                                    <w:spacing w:before="60" w:line="22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</w:pPr>
                                  <w:r w:rsidRPr="00CE6DDC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Условия:</w:t>
                                  </w:r>
                                  <w:r w:rsidRPr="00CE6DDC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для неработающих граждан, студентов, индивидуальных предпринимателей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" o:spid="_x0000_s1057" style="position:absolute;margin-left:220.3pt;margin-top:4.3pt;width:206.25pt;height:120.7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" filled="f" stroked="f" strokeweight="1pt">
                      <v:textbox>
                        <w:txbxContent>
                          <w:p w:rsidR="00CE6DDC" w:rsidRDefault="00CE6DDC" w:rsidP="00CE6DDC">
                            <w:pPr>
                              <w:spacing w:before="60" w:line="220" w:lineRule="exact"/>
                              <w:ind w:left="187"/>
                              <w:rPr>
                                <w:b/>
                                <w:noProof/>
                                <w:color w:val="257EB5"/>
                                <w:szCs w:val="24"/>
                                <w:lang w:bidi="ru-RU"/>
                              </w:rPr>
                            </w:pPr>
                            <w:r w:rsidRPr="00CE6DDC">
                              <w:rPr>
                                <w:b/>
                                <w:noProof/>
                                <w:color w:val="257EB5"/>
                                <w:szCs w:val="24"/>
                                <w:lang w:bidi="ru-RU"/>
                              </w:rPr>
                              <w:t xml:space="preserve">Единовременное пособие </w:t>
                            </w:r>
                            <w:r>
                              <w:rPr>
                                <w:b/>
                                <w:noProof/>
                                <w:color w:val="257EB5"/>
                                <w:szCs w:val="24"/>
                                <w:lang w:bidi="ru-RU"/>
                              </w:rPr>
                              <w:br/>
                            </w:r>
                            <w:r w:rsidRPr="00CE6DDC">
                              <w:rPr>
                                <w:b/>
                                <w:noProof/>
                                <w:color w:val="257EB5"/>
                                <w:szCs w:val="24"/>
                                <w:lang w:bidi="ru-RU"/>
                              </w:rPr>
                              <w:t>при рождении ребенка</w:t>
                            </w:r>
                          </w:p>
                          <w:p w:rsidR="00CE6DDC" w:rsidRPr="00CE6DDC" w:rsidRDefault="00CE6DDC" w:rsidP="00CE6DDC">
                            <w:pPr>
                              <w:spacing w:before="60" w:line="22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</w:pPr>
                            <w:r w:rsidRPr="00CE6DDC">
                              <w:rPr>
                                <w:b/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Размер</w:t>
                            </w:r>
                            <w:r w:rsidRPr="00CE6DDC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: </w:t>
                            </w:r>
                            <w:r w:rsidR="00065FC4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18 886,32</w:t>
                            </w:r>
                            <w:r w:rsidRPr="00CE6DDC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руб.</w:t>
                            </w:r>
                          </w:p>
                          <w:p w:rsidR="00CE6DDC" w:rsidRPr="00CE6DDC" w:rsidRDefault="00CE6DDC" w:rsidP="00CE6DDC">
                            <w:pPr>
                              <w:spacing w:before="60" w:line="22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</w:pPr>
                            <w:r w:rsidRPr="00CE6DDC">
                              <w:rPr>
                                <w:b/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Условия:</w:t>
                            </w:r>
                            <w:r w:rsidRPr="00CE6DDC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для неработающих граждан, студентов, индивидуальных предпринимателей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117A51" w:rsidTr="001D6074">
        <w:trPr>
          <w:trHeight w:val="890"/>
        </w:trPr>
        <w:tc>
          <w:tcPr>
            <w:tcW w:w="4029" w:type="dxa"/>
          </w:tcPr>
          <w:p w:rsidR="00117A51" w:rsidRDefault="00117A51" w:rsidP="00F85C05">
            <w:pPr>
              <w:spacing w:line="240" w:lineRule="atLeast"/>
            </w:pPr>
          </w:p>
        </w:tc>
        <w:tc>
          <w:tcPr>
            <w:tcW w:w="4595" w:type="dxa"/>
            <w:gridSpan w:val="3"/>
          </w:tcPr>
          <w:p w:rsidR="00117A51" w:rsidRDefault="00117A51" w:rsidP="00F85C05">
            <w:pPr>
              <w:spacing w:line="240" w:lineRule="atLeast"/>
            </w:pPr>
          </w:p>
        </w:tc>
        <w:tc>
          <w:tcPr>
            <w:tcW w:w="4111" w:type="dxa"/>
          </w:tcPr>
          <w:p w:rsidR="00117A51" w:rsidRDefault="00117A51" w:rsidP="00F85C05"/>
        </w:tc>
        <w:tc>
          <w:tcPr>
            <w:tcW w:w="4253" w:type="dxa"/>
          </w:tcPr>
          <w:p w:rsidR="00117A51" w:rsidRDefault="00117A51" w:rsidP="00F85C05"/>
        </w:tc>
      </w:tr>
      <w:tr w:rsidR="00117A51" w:rsidTr="00117A51">
        <w:trPr>
          <w:trHeight w:val="2817"/>
        </w:trPr>
        <w:tc>
          <w:tcPr>
            <w:tcW w:w="4029" w:type="dxa"/>
            <w:vMerge w:val="restart"/>
          </w:tcPr>
          <w:p w:rsidR="00117A51" w:rsidRDefault="00117A51" w:rsidP="00CE6DDC">
            <w:pPr>
              <w:tabs>
                <w:tab w:val="left" w:pos="3839"/>
              </w:tabs>
              <w:spacing w:before="60" w:line="220" w:lineRule="exact"/>
              <w:ind w:left="437" w:right="-26"/>
            </w:pPr>
          </w:p>
        </w:tc>
        <w:tc>
          <w:tcPr>
            <w:tcW w:w="4595" w:type="dxa"/>
            <w:gridSpan w:val="3"/>
            <w:vMerge w:val="restart"/>
          </w:tcPr>
          <w:p w:rsidR="00117A51" w:rsidRDefault="00451B54" w:rsidP="00E90454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559A328C" wp14:editId="17921661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612775</wp:posOffset>
                      </wp:positionV>
                      <wp:extent cx="2486025" cy="1333500"/>
                      <wp:effectExtent l="0" t="0" r="0" b="0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025" cy="1333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E6DDC" w:rsidRDefault="00CE6DDC" w:rsidP="00CE6DDC">
                                  <w:pPr>
                                    <w:spacing w:before="60" w:line="220" w:lineRule="exact"/>
                                    <w:ind w:left="187"/>
                                    <w:rPr>
                                      <w:b/>
                                      <w:noProof/>
                                      <w:color w:val="257EB5"/>
                                      <w:szCs w:val="24"/>
                                      <w:lang w:bidi="ru-RU"/>
                                    </w:rPr>
                                  </w:pPr>
                                  <w:r w:rsidRPr="00CE6DDC">
                                    <w:rPr>
                                      <w:b/>
                                      <w:noProof/>
                                      <w:color w:val="257EB5"/>
                                      <w:szCs w:val="24"/>
                                      <w:lang w:bidi="ru-RU"/>
                                    </w:rPr>
                                    <w:t xml:space="preserve">Ежемесячное пособие по </w:t>
                                  </w:r>
                                  <w:r>
                                    <w:rPr>
                                      <w:b/>
                                      <w:noProof/>
                                      <w:color w:val="257EB5"/>
                                      <w:szCs w:val="24"/>
                                      <w:lang w:bidi="ru-RU"/>
                                    </w:rPr>
                                    <w:t>у</w:t>
                                  </w:r>
                                  <w:r w:rsidRPr="00CE6DDC">
                                    <w:rPr>
                                      <w:b/>
                                      <w:noProof/>
                                      <w:color w:val="257EB5"/>
                                      <w:szCs w:val="24"/>
                                      <w:lang w:bidi="ru-RU"/>
                                    </w:rPr>
                                    <w:t>ходу за ребенком до 1,5 ле</w:t>
                                  </w:r>
                                  <w:r>
                                    <w:rPr>
                                      <w:b/>
                                      <w:noProof/>
                                      <w:color w:val="257EB5"/>
                                      <w:szCs w:val="24"/>
                                      <w:lang w:bidi="ru-RU"/>
                                    </w:rPr>
                                    <w:t>т</w:t>
                                  </w:r>
                                </w:p>
                                <w:p w:rsidR="00CE6DDC" w:rsidRPr="00CE6DDC" w:rsidRDefault="00CE6DDC" w:rsidP="00CE6DDC">
                                  <w:pPr>
                                    <w:spacing w:before="60" w:line="22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</w:pPr>
                                  <w:r w:rsidRPr="00CE6DDC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Размер:</w:t>
                                  </w:r>
                                  <w:r w:rsidRPr="00CE6DDC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</w:t>
                                  </w:r>
                                  <w:r w:rsidR="00065FC4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7 082,85</w:t>
                                  </w:r>
                                  <w:r w:rsidRPr="00CE6DDC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руб.</w:t>
                                  </w:r>
                                </w:p>
                                <w:p w:rsidR="00CE6DDC" w:rsidRPr="00CE6DDC" w:rsidRDefault="00CE6DDC" w:rsidP="00CE6DDC">
                                  <w:pPr>
                                    <w:spacing w:before="60" w:line="22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</w:pPr>
                                  <w:r w:rsidRPr="00CE6DDC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Условия:</w:t>
                                  </w:r>
                                  <w:r w:rsidRPr="00CE6DDC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для неработающих граждан, студентов, индивидуальных предпринимателей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" o:spid="_x0000_s1058" style="position:absolute;margin-left:18.85pt;margin-top:48.25pt;width:195.75pt;height:10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" filled="f" stroked="f" strokeweight="1pt">
                      <v:textbox>
                        <w:txbxContent>
                          <w:p w:rsidR="00CE6DDC" w:rsidRDefault="00CE6DDC" w:rsidP="00CE6DDC">
                            <w:pPr>
                              <w:spacing w:before="60" w:line="220" w:lineRule="exact"/>
                              <w:ind w:left="187"/>
                              <w:rPr>
                                <w:b/>
                                <w:noProof/>
                                <w:color w:val="257EB5"/>
                                <w:szCs w:val="24"/>
                                <w:lang w:bidi="ru-RU"/>
                              </w:rPr>
                            </w:pPr>
                            <w:r w:rsidRPr="00CE6DDC">
                              <w:rPr>
                                <w:b/>
                                <w:noProof/>
                                <w:color w:val="257EB5"/>
                                <w:szCs w:val="24"/>
                                <w:lang w:bidi="ru-RU"/>
                              </w:rPr>
                              <w:t xml:space="preserve">Ежемесячное пособие по </w:t>
                            </w:r>
                            <w:r>
                              <w:rPr>
                                <w:b/>
                                <w:noProof/>
                                <w:color w:val="257EB5"/>
                                <w:szCs w:val="24"/>
                                <w:lang w:bidi="ru-RU"/>
                              </w:rPr>
                              <w:t>у</w:t>
                            </w:r>
                            <w:r w:rsidRPr="00CE6DDC">
                              <w:rPr>
                                <w:b/>
                                <w:noProof/>
                                <w:color w:val="257EB5"/>
                                <w:szCs w:val="24"/>
                                <w:lang w:bidi="ru-RU"/>
                              </w:rPr>
                              <w:t>ходу за ребенком до 1,5 ле</w:t>
                            </w:r>
                            <w:r>
                              <w:rPr>
                                <w:b/>
                                <w:noProof/>
                                <w:color w:val="257EB5"/>
                                <w:szCs w:val="24"/>
                                <w:lang w:bidi="ru-RU"/>
                              </w:rPr>
                              <w:t>т</w:t>
                            </w:r>
                          </w:p>
                          <w:p w:rsidR="00CE6DDC" w:rsidRPr="00CE6DDC" w:rsidRDefault="00CE6DDC" w:rsidP="00CE6DDC">
                            <w:pPr>
                              <w:spacing w:before="60" w:line="22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</w:pPr>
                            <w:r w:rsidRPr="00CE6DDC">
                              <w:rPr>
                                <w:b/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Размер:</w:t>
                            </w:r>
                            <w:r w:rsidRPr="00CE6DDC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</w:t>
                            </w:r>
                            <w:r w:rsidR="00065FC4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7 082,85</w:t>
                            </w:r>
                            <w:r w:rsidRPr="00CE6DDC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руб.</w:t>
                            </w:r>
                          </w:p>
                          <w:p w:rsidR="00CE6DDC" w:rsidRPr="00CE6DDC" w:rsidRDefault="00CE6DDC" w:rsidP="00CE6DDC">
                            <w:pPr>
                              <w:spacing w:before="60" w:line="22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</w:pPr>
                            <w:r w:rsidRPr="00CE6DDC">
                              <w:rPr>
                                <w:b/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Условия:</w:t>
                            </w:r>
                            <w:r w:rsidRPr="00CE6DDC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для неработающих граждан, студентов, индивидуальных предпринимателей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3F0082D3" wp14:editId="11A7A4A2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2089150</wp:posOffset>
                      </wp:positionV>
                      <wp:extent cx="2324100" cy="990600"/>
                      <wp:effectExtent l="0" t="0" r="0" b="0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0" cy="990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E6DDC" w:rsidRDefault="00CE6DDC" w:rsidP="00CE6DDC">
                                  <w:pPr>
                                    <w:spacing w:before="60" w:line="220" w:lineRule="exact"/>
                                    <w:ind w:left="187"/>
                                    <w:rPr>
                                      <w:b/>
                                      <w:noProof/>
                                      <w:color w:val="257EB5"/>
                                      <w:szCs w:val="24"/>
                                      <w:lang w:bidi="ru-RU"/>
                                    </w:rPr>
                                  </w:pPr>
                                  <w:r w:rsidRPr="00CE6DDC">
                                    <w:rPr>
                                      <w:b/>
                                      <w:noProof/>
                                      <w:color w:val="257EB5"/>
                                      <w:szCs w:val="24"/>
                                      <w:lang w:bidi="ru-RU"/>
                                    </w:rPr>
                                    <w:t>Единовременное пособие при рождении третьего и последующих детей</w:t>
                                  </w:r>
                                </w:p>
                                <w:p w:rsidR="00CE6DDC" w:rsidRPr="00CE6DDC" w:rsidRDefault="00CE6DDC" w:rsidP="00CE6DDC">
                                  <w:pPr>
                                    <w:spacing w:before="60" w:line="22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</w:pPr>
                                  <w:r w:rsidRPr="00CE6DDC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Размер:</w:t>
                                  </w:r>
                                  <w:r w:rsidRPr="00CE6DDC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3000</w:t>
                                  </w:r>
                                  <w:r w:rsidRPr="00CE6DDC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руб.</w:t>
                                  </w:r>
                                </w:p>
                                <w:p w:rsidR="00CE6DDC" w:rsidRPr="00CE6DDC" w:rsidRDefault="00CE6DDC" w:rsidP="00CE6DDC">
                                  <w:pPr>
                                    <w:spacing w:before="60" w:line="22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" o:spid="_x0000_s1059" style="position:absolute;margin-left:18.85pt;margin-top:164.5pt;width:183pt;height:78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" filled="f" stroked="f" strokeweight="1pt">
                      <v:textbox>
                        <w:txbxContent>
                          <w:p w:rsidR="00CE6DDC" w:rsidRDefault="00CE6DDC" w:rsidP="00CE6DDC">
                            <w:pPr>
                              <w:spacing w:before="60" w:line="220" w:lineRule="exact"/>
                              <w:ind w:left="187"/>
                              <w:rPr>
                                <w:b/>
                                <w:noProof/>
                                <w:color w:val="257EB5"/>
                                <w:szCs w:val="24"/>
                                <w:lang w:bidi="ru-RU"/>
                              </w:rPr>
                            </w:pPr>
                            <w:r w:rsidRPr="00CE6DDC">
                              <w:rPr>
                                <w:b/>
                                <w:noProof/>
                                <w:color w:val="257EB5"/>
                                <w:szCs w:val="24"/>
                                <w:lang w:bidi="ru-RU"/>
                              </w:rPr>
                              <w:t>Единовременное пособие при рождении третьего и последующих детей</w:t>
                            </w:r>
                          </w:p>
                          <w:p w:rsidR="00CE6DDC" w:rsidRPr="00CE6DDC" w:rsidRDefault="00CE6DDC" w:rsidP="00CE6DDC">
                            <w:pPr>
                              <w:spacing w:before="60" w:line="22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</w:pPr>
                            <w:r w:rsidRPr="00CE6DDC">
                              <w:rPr>
                                <w:b/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Размер:</w:t>
                            </w:r>
                            <w:r w:rsidRPr="00CE6DDC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3000</w:t>
                            </w:r>
                            <w:r w:rsidRPr="00CE6DDC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руб.</w:t>
                            </w:r>
                          </w:p>
                          <w:p w:rsidR="00CE6DDC" w:rsidRPr="00CE6DDC" w:rsidRDefault="00CE6DDC" w:rsidP="00CE6DDC">
                            <w:pPr>
                              <w:spacing w:before="60" w:line="22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6763955E" wp14:editId="72663207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3146425</wp:posOffset>
                      </wp:positionV>
                      <wp:extent cx="2362200" cy="2447925"/>
                      <wp:effectExtent l="0" t="0" r="0" b="0"/>
                      <wp:wrapNone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2200" cy="2447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E6DDC" w:rsidRDefault="00CE6DDC" w:rsidP="00CE6DDC">
                                  <w:pPr>
                                    <w:spacing w:before="60" w:line="220" w:lineRule="exact"/>
                                    <w:ind w:left="187"/>
                                    <w:rPr>
                                      <w:b/>
                                      <w:noProof/>
                                      <w:color w:val="257EB5"/>
                                      <w:szCs w:val="24"/>
                                      <w:lang w:bidi="ru-RU"/>
                                    </w:rPr>
                                  </w:pPr>
                                  <w:r w:rsidRPr="00CE6DDC">
                                    <w:rPr>
                                      <w:b/>
                                      <w:noProof/>
                                      <w:color w:val="257EB5"/>
                                      <w:szCs w:val="24"/>
                                      <w:lang w:bidi="ru-RU"/>
                                    </w:rPr>
                                    <w:t>Ежемесячная денежная выплата при рождении (усыновлении) третьего и последующих детей до достижения ими возраста  3 лет</w:t>
                                  </w:r>
                                </w:p>
                                <w:p w:rsidR="00CE6DDC" w:rsidRPr="00CE6DDC" w:rsidRDefault="00CE6DDC" w:rsidP="00CE6DDC">
                                  <w:pPr>
                                    <w:spacing w:before="60" w:line="22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</w:pPr>
                                  <w:r w:rsidRPr="00CE6DDC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Размер:</w:t>
                                  </w:r>
                                  <w:r w:rsidRPr="00CE6DDC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11 3</w:t>
                                  </w:r>
                                  <w:r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80</w:t>
                                  </w:r>
                                  <w:r w:rsidRPr="00CE6DDC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руб.</w:t>
                                  </w:r>
                                </w:p>
                                <w:p w:rsidR="00CE6DDC" w:rsidRPr="00CE6DDC" w:rsidRDefault="00CE6DDC" w:rsidP="00CE6DDC">
                                  <w:pPr>
                                    <w:spacing w:before="60" w:line="22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</w:pPr>
                                  <w:r w:rsidRPr="00CE6DDC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Условия</w:t>
                                  </w:r>
                                  <w:r w:rsidRPr="00CE6DDC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: для семей со среднедушевым доходом на члена семьи, не превышающим двукратную величину прожиточного минимума трудоспособного населения</w:t>
                                  </w:r>
                                  <w:r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br/>
                                  </w:r>
                                  <w:r w:rsidRPr="00CE6DDC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(</w:t>
                                  </w:r>
                                  <w:r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24 756</w:t>
                                  </w:r>
                                  <w:r w:rsidRPr="00CE6DDC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руб.)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4" o:spid="_x0000_s1060" style="position:absolute;margin-left:18.85pt;margin-top:247.75pt;width:186pt;height:192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" filled="f" stroked="f" strokeweight="1pt">
                      <v:textbox>
                        <w:txbxContent>
                          <w:p w:rsidR="00CE6DDC" w:rsidRDefault="00CE6DDC" w:rsidP="00CE6DDC">
                            <w:pPr>
                              <w:spacing w:before="60" w:line="220" w:lineRule="exact"/>
                              <w:ind w:left="187"/>
                              <w:rPr>
                                <w:b/>
                                <w:noProof/>
                                <w:color w:val="257EB5"/>
                                <w:szCs w:val="24"/>
                                <w:lang w:bidi="ru-RU"/>
                              </w:rPr>
                            </w:pPr>
                            <w:r w:rsidRPr="00CE6DDC">
                              <w:rPr>
                                <w:b/>
                                <w:noProof/>
                                <w:color w:val="257EB5"/>
                                <w:szCs w:val="24"/>
                                <w:lang w:bidi="ru-RU"/>
                              </w:rPr>
                              <w:t>Ежемесячная денежная выплата при рождении (усыновлении) третьего и последующих детей до достижения ими возраста  3 лет</w:t>
                            </w:r>
                          </w:p>
                          <w:p w:rsidR="00CE6DDC" w:rsidRPr="00CE6DDC" w:rsidRDefault="00CE6DDC" w:rsidP="00CE6DDC">
                            <w:pPr>
                              <w:spacing w:before="60" w:line="22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</w:pPr>
                            <w:r w:rsidRPr="00CE6DDC">
                              <w:rPr>
                                <w:b/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Размер:</w:t>
                            </w:r>
                            <w:r w:rsidRPr="00CE6DDC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11 3</w:t>
                            </w:r>
                            <w:r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80</w:t>
                            </w:r>
                            <w:r w:rsidRPr="00CE6DDC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руб.</w:t>
                            </w:r>
                          </w:p>
                          <w:p w:rsidR="00CE6DDC" w:rsidRPr="00CE6DDC" w:rsidRDefault="00CE6DDC" w:rsidP="00CE6DDC">
                            <w:pPr>
                              <w:spacing w:before="60" w:line="22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</w:pPr>
                            <w:r w:rsidRPr="00CE6DDC">
                              <w:rPr>
                                <w:b/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Условия</w:t>
                            </w:r>
                            <w:r w:rsidRPr="00CE6DDC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: для семей со среднедушевым доходом на члена семьи, не превышающим двукратную величину прожиточного минимума трудоспособного населения</w:t>
                            </w:r>
                            <w:r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br/>
                            </w:r>
                            <w:r w:rsidRPr="00CE6DDC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(</w:t>
                            </w:r>
                            <w:r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24 756</w:t>
                            </w:r>
                            <w:r w:rsidRPr="00CE6DDC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руб.)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111" w:type="dxa"/>
          </w:tcPr>
          <w:p w:rsidR="00117A51" w:rsidRDefault="00117A51" w:rsidP="00F85C05"/>
        </w:tc>
        <w:tc>
          <w:tcPr>
            <w:tcW w:w="4253" w:type="dxa"/>
          </w:tcPr>
          <w:p w:rsidR="00117A51" w:rsidRDefault="00117A51" w:rsidP="00F85C05"/>
        </w:tc>
      </w:tr>
      <w:tr w:rsidR="00117A51" w:rsidTr="00117A51">
        <w:trPr>
          <w:trHeight w:val="1837"/>
        </w:trPr>
        <w:tc>
          <w:tcPr>
            <w:tcW w:w="4029" w:type="dxa"/>
            <w:vMerge/>
          </w:tcPr>
          <w:p w:rsidR="00117A51" w:rsidRDefault="00117A51" w:rsidP="00455715">
            <w:pPr>
              <w:ind w:left="153"/>
            </w:pPr>
          </w:p>
        </w:tc>
        <w:tc>
          <w:tcPr>
            <w:tcW w:w="4595" w:type="dxa"/>
            <w:gridSpan w:val="3"/>
            <w:vMerge/>
          </w:tcPr>
          <w:p w:rsidR="00117A51" w:rsidRDefault="00117A51" w:rsidP="00E90454"/>
        </w:tc>
        <w:tc>
          <w:tcPr>
            <w:tcW w:w="4111" w:type="dxa"/>
          </w:tcPr>
          <w:p w:rsidR="00117A51" w:rsidRDefault="00451B54" w:rsidP="00F85C05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069A4E07" wp14:editId="68B02959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281305</wp:posOffset>
                      </wp:positionV>
                      <wp:extent cx="2247900" cy="3857625"/>
                      <wp:effectExtent l="0" t="0" r="0" b="0"/>
                      <wp:wrapNone/>
                      <wp:docPr id="16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7900" cy="3857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827D0" w:rsidRDefault="001827D0" w:rsidP="001827D0">
                                  <w:pPr>
                                    <w:spacing w:before="60" w:line="220" w:lineRule="exact"/>
                                    <w:ind w:left="187"/>
                                    <w:rPr>
                                      <w:b/>
                                      <w:noProof/>
                                      <w:color w:val="257EB5"/>
                                      <w:szCs w:val="24"/>
                                      <w:lang w:bidi="ru-RU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color w:val="257EB5"/>
                                      <w:szCs w:val="24"/>
                                      <w:lang w:bidi="ru-RU"/>
                                    </w:rPr>
                                    <w:t>Налоговые льготы</w:t>
                                  </w:r>
                                </w:p>
                                <w:p w:rsidR="00451B54" w:rsidRPr="00451B54" w:rsidRDefault="001827D0" w:rsidP="00451B54">
                                  <w:pPr>
                                    <w:spacing w:before="60" w:line="22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В</w:t>
                                  </w:r>
                                  <w:r w:rsidRPr="001827D0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ычет по налогу на имущество:</w:t>
                                  </w:r>
                                  <w:r w:rsidRPr="001827D0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</w:t>
                                  </w:r>
                                  <w:r w:rsidR="00451B54" w:rsidRPr="00451B54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в размере кадастровой стоимости 5 кв.м. общей площади одной</w:t>
                                  </w:r>
                                  <w:r w:rsidR="00451B54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</w:t>
                                  </w:r>
                                  <w:r w:rsidR="00451B54" w:rsidRPr="00451B54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квартиры, части квартиры или комнаты и 7 кв.м. общей площади одного</w:t>
                                  </w:r>
                                  <w:r w:rsidR="00451B54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</w:t>
                                  </w:r>
                                  <w:r w:rsidR="00451B54" w:rsidRPr="00451B54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жилого дома или одной части жилого дома в расчете на каждого</w:t>
                                  </w:r>
                                </w:p>
                                <w:p w:rsidR="001827D0" w:rsidRPr="001827D0" w:rsidRDefault="00451B54" w:rsidP="00451B54">
                                  <w:pPr>
                                    <w:spacing w:before="60" w:line="22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</w:pPr>
                                  <w:r w:rsidRPr="00451B54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несовершеннолетнего ребенка</w:t>
                                  </w:r>
                                </w:p>
                                <w:p w:rsidR="001827D0" w:rsidRDefault="001827D0" w:rsidP="00451B54">
                                  <w:pPr>
                                    <w:spacing w:before="60" w:line="22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</w:pPr>
                                  <w:r w:rsidRPr="001827D0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Вычет</w:t>
                                  </w:r>
                                  <w:r w:rsidRPr="001827D0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</w:t>
                                  </w:r>
                                  <w:r w:rsidRPr="00451B54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по земельному налогу</w:t>
                                  </w:r>
                                  <w:r w:rsidR="00451B54" w:rsidRPr="00451B54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:</w:t>
                                  </w:r>
                                  <w:r w:rsidR="00451B54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</w:t>
                                  </w:r>
                                  <w:r w:rsidR="00451B54" w:rsidRPr="00451B54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в размере кадастровой стоимости 600 кв.м. площади одного</w:t>
                                  </w:r>
                                  <w:r w:rsidR="00451B54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 xml:space="preserve"> </w:t>
                                  </w:r>
                                  <w:r w:rsidR="00451B54" w:rsidRPr="00451B54"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земельного участка</w:t>
                                  </w:r>
                                </w:p>
                                <w:p w:rsidR="00451B54" w:rsidRPr="00451B54" w:rsidRDefault="00451B54" w:rsidP="00451B54">
                                  <w:pPr>
                                    <w:spacing w:before="120" w:line="220" w:lineRule="exact"/>
                                    <w:ind w:left="187"/>
                                    <w:rPr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</w:pPr>
                                  <w:r w:rsidRPr="00451B54">
                                    <w:rPr>
                                      <w:i/>
                                      <w:noProof/>
                                      <w:color w:val="262626" w:themeColor="text1" w:themeTint="D9"/>
                                      <w:szCs w:val="24"/>
                                      <w:lang w:bidi="ru-RU"/>
                                    </w:rPr>
                                    <w:t>Обе льготы можно использовать только по одному объекту. Чтобы их применили при расчете налога, нужно сообщить о своем праве и статусе в налоговую инспекцию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6" o:spid="_x0000_s1061" style="position:absolute;margin-left:8.1pt;margin-top:22.15pt;width:177pt;height:303.7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" filled="f" stroked="f" strokeweight="1pt">
                      <v:textbox>
                        <w:txbxContent>
                          <w:p w:rsidR="001827D0" w:rsidRDefault="001827D0" w:rsidP="001827D0">
                            <w:pPr>
                              <w:spacing w:before="60" w:line="220" w:lineRule="exact"/>
                              <w:ind w:left="187"/>
                              <w:rPr>
                                <w:b/>
                                <w:noProof/>
                                <w:color w:val="257EB5"/>
                                <w:szCs w:val="24"/>
                                <w:lang w:bidi="ru-RU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57EB5"/>
                                <w:szCs w:val="24"/>
                                <w:lang w:bidi="ru-RU"/>
                              </w:rPr>
                              <w:t>Налоговые льготы</w:t>
                            </w:r>
                          </w:p>
                          <w:p w:rsidR="00451B54" w:rsidRPr="00451B54" w:rsidRDefault="001827D0" w:rsidP="00451B54">
                            <w:pPr>
                              <w:spacing w:before="60" w:line="22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В</w:t>
                            </w:r>
                            <w:r w:rsidRPr="001827D0">
                              <w:rPr>
                                <w:b/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ычет по налогу на имущество:</w:t>
                            </w:r>
                            <w:r w:rsidRPr="001827D0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</w:t>
                            </w:r>
                            <w:r w:rsidR="00451B54" w:rsidRPr="00451B54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в размере кадастровой стоимости 5 кв.м. общей площади одной</w:t>
                            </w:r>
                            <w:r w:rsidR="00451B54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</w:t>
                            </w:r>
                            <w:r w:rsidR="00451B54" w:rsidRPr="00451B54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квартиры, части квартиры или комнаты и 7 кв.м. общей площади одного</w:t>
                            </w:r>
                            <w:r w:rsidR="00451B54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</w:t>
                            </w:r>
                            <w:r w:rsidR="00451B54" w:rsidRPr="00451B54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жилого дома или одной части жилого дома в расчете на каждого</w:t>
                            </w:r>
                          </w:p>
                          <w:p w:rsidR="001827D0" w:rsidRPr="001827D0" w:rsidRDefault="00451B54" w:rsidP="00451B54">
                            <w:pPr>
                              <w:spacing w:before="60" w:line="22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</w:pPr>
                            <w:r w:rsidRPr="00451B54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несовершеннолетнего ребенка</w:t>
                            </w:r>
                          </w:p>
                          <w:p w:rsidR="001827D0" w:rsidRDefault="001827D0" w:rsidP="00451B54">
                            <w:pPr>
                              <w:spacing w:before="60" w:line="22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</w:pPr>
                            <w:r w:rsidRPr="001827D0">
                              <w:rPr>
                                <w:b/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Вычет</w:t>
                            </w:r>
                            <w:r w:rsidRPr="001827D0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</w:t>
                            </w:r>
                            <w:r w:rsidRPr="00451B54">
                              <w:rPr>
                                <w:b/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по земельному налогу</w:t>
                            </w:r>
                            <w:r w:rsidR="00451B54" w:rsidRPr="00451B54">
                              <w:rPr>
                                <w:b/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:</w:t>
                            </w:r>
                            <w:r w:rsidR="00451B54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</w:t>
                            </w:r>
                            <w:r w:rsidR="00451B54" w:rsidRPr="00451B54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в размере кадастровой стоимости 600 кв.м. площади одного</w:t>
                            </w:r>
                            <w:r w:rsidR="00451B54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 xml:space="preserve"> </w:t>
                            </w:r>
                            <w:r w:rsidR="00451B54" w:rsidRPr="00451B54"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земельного участка</w:t>
                            </w:r>
                          </w:p>
                          <w:p w:rsidR="00451B54" w:rsidRPr="00451B54" w:rsidRDefault="00451B54" w:rsidP="00451B54">
                            <w:pPr>
                              <w:spacing w:before="120" w:line="220" w:lineRule="exact"/>
                              <w:ind w:left="187"/>
                              <w:rPr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</w:pPr>
                            <w:r w:rsidRPr="00451B54">
                              <w:rPr>
                                <w:i/>
                                <w:noProof/>
                                <w:color w:val="262626" w:themeColor="text1" w:themeTint="D9"/>
                                <w:szCs w:val="24"/>
                                <w:lang w:bidi="ru-RU"/>
                              </w:rPr>
                              <w:t>Обе льготы можно использовать только по одному объекту. Чтобы их применили при расчете налога, нужно сообщить о своем праве и статусе в налоговую инспекцию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253" w:type="dxa"/>
          </w:tcPr>
          <w:p w:rsidR="00117A51" w:rsidRDefault="00117A51" w:rsidP="00F85C05"/>
        </w:tc>
      </w:tr>
      <w:tr w:rsidR="00117A51" w:rsidTr="001D6074">
        <w:trPr>
          <w:trHeight w:val="844"/>
        </w:trPr>
        <w:tc>
          <w:tcPr>
            <w:tcW w:w="4029" w:type="dxa"/>
            <w:vMerge/>
          </w:tcPr>
          <w:p w:rsidR="00117A51" w:rsidRDefault="00117A51" w:rsidP="00DD04FE">
            <w:pPr>
              <w:spacing w:before="60"/>
              <w:ind w:left="187"/>
              <w:rPr>
                <w:b/>
                <w:noProof/>
                <w:color w:val="971C49" w:themeColor="accent2"/>
                <w:lang w:bidi="ru-RU"/>
              </w:rPr>
            </w:pPr>
          </w:p>
        </w:tc>
        <w:tc>
          <w:tcPr>
            <w:tcW w:w="4595" w:type="dxa"/>
            <w:gridSpan w:val="3"/>
            <w:vMerge/>
          </w:tcPr>
          <w:p w:rsidR="00117A51" w:rsidRDefault="00117A51" w:rsidP="00E90454">
            <w:pPr>
              <w:spacing w:line="220" w:lineRule="exact"/>
              <w:rPr>
                <w:b/>
                <w:noProof/>
                <w:color w:val="971C49" w:themeColor="accent2"/>
                <w:lang w:bidi="ru-RU"/>
              </w:rPr>
            </w:pPr>
          </w:p>
        </w:tc>
        <w:tc>
          <w:tcPr>
            <w:tcW w:w="4111" w:type="dxa"/>
          </w:tcPr>
          <w:p w:rsidR="00117A51" w:rsidRDefault="00117A51" w:rsidP="00455715">
            <w:pPr>
              <w:spacing w:before="120" w:line="220" w:lineRule="exact"/>
            </w:pPr>
          </w:p>
        </w:tc>
        <w:tc>
          <w:tcPr>
            <w:tcW w:w="4253" w:type="dxa"/>
          </w:tcPr>
          <w:p w:rsidR="00117A51" w:rsidRDefault="00117A51" w:rsidP="00455715">
            <w:pPr>
              <w:spacing w:before="120" w:line="220" w:lineRule="exact"/>
            </w:pPr>
          </w:p>
        </w:tc>
      </w:tr>
      <w:tr w:rsidR="00117A51" w:rsidTr="001D6074">
        <w:trPr>
          <w:trHeight w:val="844"/>
        </w:trPr>
        <w:tc>
          <w:tcPr>
            <w:tcW w:w="4029" w:type="dxa"/>
            <w:vMerge/>
          </w:tcPr>
          <w:p w:rsidR="00117A51" w:rsidRDefault="00117A51" w:rsidP="00455715">
            <w:pPr>
              <w:ind w:left="153"/>
              <w:rPr>
                <w:noProof/>
                <w:lang w:eastAsia="ru-RU"/>
              </w:rPr>
            </w:pPr>
          </w:p>
        </w:tc>
        <w:tc>
          <w:tcPr>
            <w:tcW w:w="4595" w:type="dxa"/>
            <w:gridSpan w:val="3"/>
            <w:vMerge/>
          </w:tcPr>
          <w:p w:rsidR="00117A51" w:rsidRDefault="00117A51" w:rsidP="00455715">
            <w:pPr>
              <w:spacing w:before="120" w:line="220" w:lineRule="exact"/>
              <w:rPr>
                <w:b/>
                <w:noProof/>
                <w:color w:val="971C49" w:themeColor="accent2"/>
                <w:lang w:bidi="ru-RU"/>
              </w:rPr>
            </w:pPr>
          </w:p>
        </w:tc>
        <w:tc>
          <w:tcPr>
            <w:tcW w:w="4111" w:type="dxa"/>
          </w:tcPr>
          <w:p w:rsidR="00117A51" w:rsidRDefault="00117A51" w:rsidP="00F85C05"/>
        </w:tc>
        <w:tc>
          <w:tcPr>
            <w:tcW w:w="4253" w:type="dxa"/>
          </w:tcPr>
          <w:p w:rsidR="00117A51" w:rsidRDefault="00117A51" w:rsidP="00F85C05"/>
        </w:tc>
      </w:tr>
    </w:tbl>
    <w:p w:rsidR="00764CC4" w:rsidRDefault="002F0B87"/>
    <w:sectPr w:rsidR="00764CC4" w:rsidSect="00F15C9F">
      <w:pgSz w:w="16838" w:h="11906" w:orient="landscape" w:code="9"/>
      <w:pgMar w:top="0" w:right="0" w:bottom="0" w:left="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等线">
    <w:panose1 w:val="00000000000000000000"/>
    <w:charset w:val="8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Arial">
    <w:altName w:val="Times New Roman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doni">
    <w:panose1 w:val="0207060306070602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1112B"/>
    <w:multiLevelType w:val="hybridMultilevel"/>
    <w:tmpl w:val="83FC03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D10"/>
    <w:rsid w:val="00021A1C"/>
    <w:rsid w:val="00062EAF"/>
    <w:rsid w:val="00065FC4"/>
    <w:rsid w:val="000706CB"/>
    <w:rsid w:val="00077890"/>
    <w:rsid w:val="00087DC5"/>
    <w:rsid w:val="000B1A34"/>
    <w:rsid w:val="000D09C3"/>
    <w:rsid w:val="000E2496"/>
    <w:rsid w:val="000F6E9B"/>
    <w:rsid w:val="00117A51"/>
    <w:rsid w:val="0016344B"/>
    <w:rsid w:val="00181522"/>
    <w:rsid w:val="001827D0"/>
    <w:rsid w:val="00193EDC"/>
    <w:rsid w:val="001B5F0B"/>
    <w:rsid w:val="001C44D8"/>
    <w:rsid w:val="001D6074"/>
    <w:rsid w:val="00217BA6"/>
    <w:rsid w:val="00235476"/>
    <w:rsid w:val="00240097"/>
    <w:rsid w:val="0029553F"/>
    <w:rsid w:val="002B0B2A"/>
    <w:rsid w:val="002E5026"/>
    <w:rsid w:val="002F0B87"/>
    <w:rsid w:val="00307B7A"/>
    <w:rsid w:val="00323A35"/>
    <w:rsid w:val="0034208C"/>
    <w:rsid w:val="00363BBB"/>
    <w:rsid w:val="003A78F5"/>
    <w:rsid w:val="003B3EE0"/>
    <w:rsid w:val="00402D71"/>
    <w:rsid w:val="00411F21"/>
    <w:rsid w:val="004319E6"/>
    <w:rsid w:val="00441E0C"/>
    <w:rsid w:val="00451B54"/>
    <w:rsid w:val="00455715"/>
    <w:rsid w:val="004C43C1"/>
    <w:rsid w:val="004F379D"/>
    <w:rsid w:val="0054629C"/>
    <w:rsid w:val="00567488"/>
    <w:rsid w:val="00571235"/>
    <w:rsid w:val="005D0A39"/>
    <w:rsid w:val="005D4F0E"/>
    <w:rsid w:val="00623319"/>
    <w:rsid w:val="00623EAE"/>
    <w:rsid w:val="00681229"/>
    <w:rsid w:val="006C0775"/>
    <w:rsid w:val="006D5263"/>
    <w:rsid w:val="0073088E"/>
    <w:rsid w:val="007466AF"/>
    <w:rsid w:val="00787AE6"/>
    <w:rsid w:val="007A04DF"/>
    <w:rsid w:val="007A0957"/>
    <w:rsid w:val="007C4D10"/>
    <w:rsid w:val="007E6758"/>
    <w:rsid w:val="007F6590"/>
    <w:rsid w:val="00801B2B"/>
    <w:rsid w:val="00802300"/>
    <w:rsid w:val="00804DDF"/>
    <w:rsid w:val="00814BC9"/>
    <w:rsid w:val="00831039"/>
    <w:rsid w:val="00881FA7"/>
    <w:rsid w:val="00894D8B"/>
    <w:rsid w:val="008A5DAE"/>
    <w:rsid w:val="008A76D6"/>
    <w:rsid w:val="008D35F6"/>
    <w:rsid w:val="009063CD"/>
    <w:rsid w:val="00994BB9"/>
    <w:rsid w:val="00995A48"/>
    <w:rsid w:val="009A6528"/>
    <w:rsid w:val="009A66DD"/>
    <w:rsid w:val="009C7A6D"/>
    <w:rsid w:val="009D2F0A"/>
    <w:rsid w:val="009E6AB9"/>
    <w:rsid w:val="00A10BB2"/>
    <w:rsid w:val="00A24211"/>
    <w:rsid w:val="00A402A1"/>
    <w:rsid w:val="00A568AA"/>
    <w:rsid w:val="00A7214A"/>
    <w:rsid w:val="00A75F9A"/>
    <w:rsid w:val="00B034DB"/>
    <w:rsid w:val="00B64D46"/>
    <w:rsid w:val="00BA4135"/>
    <w:rsid w:val="00BE5850"/>
    <w:rsid w:val="00C11124"/>
    <w:rsid w:val="00C14FE7"/>
    <w:rsid w:val="00C61426"/>
    <w:rsid w:val="00C75A3F"/>
    <w:rsid w:val="00CA2DC0"/>
    <w:rsid w:val="00CC3E1D"/>
    <w:rsid w:val="00CE6DDC"/>
    <w:rsid w:val="00D030B6"/>
    <w:rsid w:val="00D06B1F"/>
    <w:rsid w:val="00D168A8"/>
    <w:rsid w:val="00D50E41"/>
    <w:rsid w:val="00D6570E"/>
    <w:rsid w:val="00D66662"/>
    <w:rsid w:val="00D71356"/>
    <w:rsid w:val="00DB4F0B"/>
    <w:rsid w:val="00DD04FE"/>
    <w:rsid w:val="00DE7411"/>
    <w:rsid w:val="00E02ADD"/>
    <w:rsid w:val="00E03F49"/>
    <w:rsid w:val="00E20C03"/>
    <w:rsid w:val="00E50148"/>
    <w:rsid w:val="00E6047A"/>
    <w:rsid w:val="00E90454"/>
    <w:rsid w:val="00EA30E1"/>
    <w:rsid w:val="00EE4D12"/>
    <w:rsid w:val="00F068A7"/>
    <w:rsid w:val="00F15C9F"/>
    <w:rsid w:val="00F165CD"/>
    <w:rsid w:val="00F72D14"/>
    <w:rsid w:val="00F856D3"/>
    <w:rsid w:val="00FD250B"/>
    <w:rsid w:val="00FF0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590"/>
    <w:pPr>
      <w:spacing w:after="0" w:line="216" w:lineRule="auto"/>
    </w:pPr>
    <w:rPr>
      <w:rFonts w:eastAsia="Times New Roman" w:cs="Times New Roman"/>
      <w:sz w:val="24"/>
      <w:szCs w:val="20"/>
    </w:rPr>
  </w:style>
  <w:style w:type="paragraph" w:styleId="1">
    <w:name w:val="heading 1"/>
    <w:basedOn w:val="a"/>
    <w:next w:val="a"/>
    <w:link w:val="10"/>
    <w:qFormat/>
    <w:rsid w:val="009E6AB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37C3D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9E6AB9"/>
    <w:pPr>
      <w:outlineLvl w:val="1"/>
    </w:pPr>
  </w:style>
  <w:style w:type="paragraph" w:styleId="3">
    <w:name w:val="heading 3"/>
    <w:basedOn w:val="2"/>
    <w:next w:val="a"/>
    <w:link w:val="30"/>
    <w:qFormat/>
    <w:rsid w:val="009E6AB9"/>
    <w:pPr>
      <w:outlineLvl w:val="2"/>
    </w:pPr>
    <w:rPr>
      <w:b/>
      <w:color w:val="FEE254" w:themeColor="accent3"/>
      <w:sz w:val="32"/>
    </w:rPr>
  </w:style>
  <w:style w:type="paragraph" w:styleId="4">
    <w:name w:val="heading 4"/>
    <w:basedOn w:val="1"/>
    <w:next w:val="a"/>
    <w:link w:val="40"/>
    <w:qFormat/>
    <w:rsid w:val="009E6AB9"/>
    <w:pPr>
      <w:keepNext w:val="0"/>
      <w:keepLines w:val="0"/>
      <w:spacing w:before="0"/>
      <w:jc w:val="right"/>
      <w:outlineLvl w:val="3"/>
    </w:pPr>
    <w:rPr>
      <w:rFonts w:asciiTheme="minorHAnsi" w:eastAsia="Times New Roman" w:hAnsiTheme="minorHAnsi" w:cs="Times New Roman"/>
      <w:color w:val="000000"/>
      <w:sz w:val="28"/>
      <w:szCs w:val="20"/>
    </w:rPr>
  </w:style>
  <w:style w:type="paragraph" w:styleId="5">
    <w:name w:val="heading 5"/>
    <w:basedOn w:val="a0"/>
    <w:next w:val="a"/>
    <w:link w:val="50"/>
    <w:qFormat/>
    <w:rsid w:val="009E6AB9"/>
    <w:pPr>
      <w:jc w:val="left"/>
      <w:outlineLvl w:val="4"/>
    </w:pPr>
    <w:rPr>
      <w:sz w:val="40"/>
    </w:rPr>
  </w:style>
  <w:style w:type="paragraph" w:styleId="6">
    <w:name w:val="heading 6"/>
    <w:basedOn w:val="a"/>
    <w:next w:val="a"/>
    <w:link w:val="60"/>
    <w:qFormat/>
    <w:rsid w:val="009E6AB9"/>
    <w:pPr>
      <w:outlineLvl w:val="5"/>
    </w:pPr>
    <w:rPr>
      <w:b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06B1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25328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rsid w:val="009E6AB9"/>
    <w:rPr>
      <w:rFonts w:eastAsia="Times New Roman" w:cs="Times New Roman"/>
      <w:sz w:val="24"/>
      <w:szCs w:val="20"/>
    </w:rPr>
  </w:style>
  <w:style w:type="character" w:customStyle="1" w:styleId="30">
    <w:name w:val="Заголовок 3 Знак"/>
    <w:basedOn w:val="a1"/>
    <w:link w:val="3"/>
    <w:rsid w:val="009E6AB9"/>
    <w:rPr>
      <w:rFonts w:eastAsia="Times New Roman" w:cs="Times New Roman"/>
      <w:b/>
      <w:color w:val="FEE254" w:themeColor="accent3"/>
      <w:sz w:val="32"/>
      <w:szCs w:val="20"/>
    </w:rPr>
  </w:style>
  <w:style w:type="character" w:customStyle="1" w:styleId="40">
    <w:name w:val="Заголовок 4 Знак"/>
    <w:basedOn w:val="a1"/>
    <w:link w:val="4"/>
    <w:rsid w:val="009E6AB9"/>
    <w:rPr>
      <w:rFonts w:eastAsia="Times New Roman" w:cs="Times New Roman"/>
      <w:color w:val="000000"/>
      <w:sz w:val="28"/>
      <w:szCs w:val="20"/>
    </w:rPr>
  </w:style>
  <w:style w:type="character" w:customStyle="1" w:styleId="50">
    <w:name w:val="Заголовок 5 Знак"/>
    <w:basedOn w:val="a1"/>
    <w:link w:val="5"/>
    <w:rsid w:val="009E6AB9"/>
    <w:rPr>
      <w:rFonts w:asciiTheme="majorHAnsi" w:eastAsiaTheme="majorEastAsia" w:hAnsiTheme="majorHAnsi" w:cstheme="majorBidi"/>
      <w:b/>
      <w:spacing w:val="-10"/>
      <w:kern w:val="28"/>
      <w:sz w:val="40"/>
      <w:szCs w:val="56"/>
    </w:rPr>
  </w:style>
  <w:style w:type="character" w:customStyle="1" w:styleId="60">
    <w:name w:val="Заголовок 6 Знак"/>
    <w:basedOn w:val="a1"/>
    <w:link w:val="6"/>
    <w:rsid w:val="009E6AB9"/>
    <w:rPr>
      <w:rFonts w:eastAsia="Times New Roman" w:cs="Times New Roman"/>
      <w:b/>
      <w:szCs w:val="20"/>
    </w:rPr>
  </w:style>
  <w:style w:type="paragraph" w:styleId="a0">
    <w:name w:val="Title"/>
    <w:basedOn w:val="a"/>
    <w:next w:val="a"/>
    <w:link w:val="a4"/>
    <w:qFormat/>
    <w:rsid w:val="009E6AB9"/>
    <w:pPr>
      <w:contextualSpacing/>
      <w:jc w:val="right"/>
    </w:pPr>
    <w:rPr>
      <w:rFonts w:asciiTheme="majorHAnsi" w:eastAsiaTheme="majorEastAsia" w:hAnsiTheme="majorHAnsi" w:cstheme="majorBidi"/>
      <w:b/>
      <w:spacing w:val="-10"/>
      <w:kern w:val="28"/>
      <w:sz w:val="72"/>
      <w:szCs w:val="56"/>
    </w:rPr>
  </w:style>
  <w:style w:type="character" w:customStyle="1" w:styleId="a4">
    <w:name w:val="Название Знак"/>
    <w:basedOn w:val="a1"/>
    <w:link w:val="a0"/>
    <w:rsid w:val="009E6AB9"/>
    <w:rPr>
      <w:rFonts w:asciiTheme="majorHAnsi" w:eastAsiaTheme="majorEastAsia" w:hAnsiTheme="majorHAnsi" w:cstheme="majorBidi"/>
      <w:b/>
      <w:spacing w:val="-10"/>
      <w:kern w:val="28"/>
      <w:sz w:val="72"/>
      <w:szCs w:val="56"/>
    </w:rPr>
  </w:style>
  <w:style w:type="paragraph" w:styleId="a5">
    <w:name w:val="Subtitle"/>
    <w:basedOn w:val="a"/>
    <w:next w:val="a"/>
    <w:link w:val="a6"/>
    <w:qFormat/>
    <w:rsid w:val="009E6AB9"/>
    <w:pPr>
      <w:numPr>
        <w:ilvl w:val="1"/>
      </w:numPr>
      <w:spacing w:after="160"/>
      <w:jc w:val="right"/>
    </w:pPr>
    <w:rPr>
      <w:rFonts w:eastAsiaTheme="minorEastAsia" w:cstheme="minorBidi"/>
      <w:spacing w:val="15"/>
      <w:sz w:val="22"/>
      <w:szCs w:val="22"/>
    </w:rPr>
  </w:style>
  <w:style w:type="character" w:customStyle="1" w:styleId="a6">
    <w:name w:val="Подзаголовок Знак"/>
    <w:basedOn w:val="a1"/>
    <w:link w:val="a5"/>
    <w:rsid w:val="009E6AB9"/>
    <w:rPr>
      <w:rFonts w:eastAsiaTheme="minorEastAsia"/>
      <w:spacing w:val="15"/>
    </w:rPr>
  </w:style>
  <w:style w:type="character" w:styleId="a7">
    <w:name w:val="Strong"/>
    <w:basedOn w:val="a1"/>
    <w:rsid w:val="009E6AB9"/>
    <w:rPr>
      <w:rFonts w:asciiTheme="minorHAnsi" w:hAnsiTheme="minorHAnsi"/>
      <w:b/>
      <w:bCs/>
    </w:rPr>
  </w:style>
  <w:style w:type="character" w:customStyle="1" w:styleId="10">
    <w:name w:val="Заголовок 1 Знак"/>
    <w:basedOn w:val="a1"/>
    <w:link w:val="1"/>
    <w:rsid w:val="009E6AB9"/>
    <w:rPr>
      <w:rFonts w:asciiTheme="majorHAnsi" w:eastAsiaTheme="majorEastAsia" w:hAnsiTheme="majorHAnsi" w:cstheme="majorBidi"/>
      <w:color w:val="337C3D" w:themeColor="accent1" w:themeShade="BF"/>
      <w:sz w:val="32"/>
      <w:szCs w:val="32"/>
    </w:rPr>
  </w:style>
  <w:style w:type="paragraph" w:styleId="a8">
    <w:name w:val="Balloon Text"/>
    <w:basedOn w:val="a"/>
    <w:link w:val="a9"/>
    <w:uiPriority w:val="99"/>
    <w:semiHidden/>
    <w:unhideWhenUsed/>
    <w:rsid w:val="00B64D4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64D46"/>
    <w:rPr>
      <w:rFonts w:ascii="Segoe UI" w:eastAsia="Times New Roman" w:hAnsi="Segoe UI" w:cs="Segoe UI"/>
      <w:sz w:val="18"/>
      <w:szCs w:val="18"/>
    </w:rPr>
  </w:style>
  <w:style w:type="character" w:customStyle="1" w:styleId="70">
    <w:name w:val="Заголовок 7 Знак"/>
    <w:basedOn w:val="a1"/>
    <w:link w:val="7"/>
    <w:uiPriority w:val="9"/>
    <w:semiHidden/>
    <w:rsid w:val="00D06B1F"/>
    <w:rPr>
      <w:rFonts w:asciiTheme="majorHAnsi" w:eastAsiaTheme="majorEastAsia" w:hAnsiTheme="majorHAnsi" w:cstheme="majorBidi"/>
      <w:i/>
      <w:iCs/>
      <w:color w:val="225328" w:themeColor="accent1" w:themeShade="7F"/>
      <w:sz w:val="24"/>
      <w:szCs w:val="20"/>
    </w:rPr>
  </w:style>
  <w:style w:type="paragraph" w:customStyle="1" w:styleId="ConsPlusNormal">
    <w:name w:val="ConsPlusNormal"/>
    <w:rsid w:val="00623EA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a">
    <w:name w:val="Normal (Web)"/>
    <w:basedOn w:val="a"/>
    <w:uiPriority w:val="99"/>
    <w:unhideWhenUsed/>
    <w:rsid w:val="00623EAE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Cs w:val="24"/>
      <w:lang w:eastAsia="ru-RU"/>
    </w:rPr>
  </w:style>
  <w:style w:type="paragraph" w:styleId="ab">
    <w:name w:val="List Paragraph"/>
    <w:basedOn w:val="a"/>
    <w:uiPriority w:val="34"/>
    <w:qFormat/>
    <w:rsid w:val="008D35F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590"/>
    <w:pPr>
      <w:spacing w:after="0" w:line="216" w:lineRule="auto"/>
    </w:pPr>
    <w:rPr>
      <w:rFonts w:eastAsia="Times New Roman" w:cs="Times New Roman"/>
      <w:sz w:val="24"/>
      <w:szCs w:val="20"/>
    </w:rPr>
  </w:style>
  <w:style w:type="paragraph" w:styleId="1">
    <w:name w:val="heading 1"/>
    <w:basedOn w:val="a"/>
    <w:next w:val="a"/>
    <w:link w:val="10"/>
    <w:qFormat/>
    <w:rsid w:val="009E6AB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37C3D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9E6AB9"/>
    <w:pPr>
      <w:outlineLvl w:val="1"/>
    </w:pPr>
  </w:style>
  <w:style w:type="paragraph" w:styleId="3">
    <w:name w:val="heading 3"/>
    <w:basedOn w:val="2"/>
    <w:next w:val="a"/>
    <w:link w:val="30"/>
    <w:qFormat/>
    <w:rsid w:val="009E6AB9"/>
    <w:pPr>
      <w:outlineLvl w:val="2"/>
    </w:pPr>
    <w:rPr>
      <w:b/>
      <w:color w:val="FEE254" w:themeColor="accent3"/>
      <w:sz w:val="32"/>
    </w:rPr>
  </w:style>
  <w:style w:type="paragraph" w:styleId="4">
    <w:name w:val="heading 4"/>
    <w:basedOn w:val="1"/>
    <w:next w:val="a"/>
    <w:link w:val="40"/>
    <w:qFormat/>
    <w:rsid w:val="009E6AB9"/>
    <w:pPr>
      <w:keepNext w:val="0"/>
      <w:keepLines w:val="0"/>
      <w:spacing w:before="0"/>
      <w:jc w:val="right"/>
      <w:outlineLvl w:val="3"/>
    </w:pPr>
    <w:rPr>
      <w:rFonts w:asciiTheme="minorHAnsi" w:eastAsia="Times New Roman" w:hAnsiTheme="minorHAnsi" w:cs="Times New Roman"/>
      <w:color w:val="000000"/>
      <w:sz w:val="28"/>
      <w:szCs w:val="20"/>
    </w:rPr>
  </w:style>
  <w:style w:type="paragraph" w:styleId="5">
    <w:name w:val="heading 5"/>
    <w:basedOn w:val="a0"/>
    <w:next w:val="a"/>
    <w:link w:val="50"/>
    <w:qFormat/>
    <w:rsid w:val="009E6AB9"/>
    <w:pPr>
      <w:jc w:val="left"/>
      <w:outlineLvl w:val="4"/>
    </w:pPr>
    <w:rPr>
      <w:sz w:val="40"/>
    </w:rPr>
  </w:style>
  <w:style w:type="paragraph" w:styleId="6">
    <w:name w:val="heading 6"/>
    <w:basedOn w:val="a"/>
    <w:next w:val="a"/>
    <w:link w:val="60"/>
    <w:qFormat/>
    <w:rsid w:val="009E6AB9"/>
    <w:pPr>
      <w:outlineLvl w:val="5"/>
    </w:pPr>
    <w:rPr>
      <w:b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06B1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25328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rsid w:val="009E6AB9"/>
    <w:rPr>
      <w:rFonts w:eastAsia="Times New Roman" w:cs="Times New Roman"/>
      <w:sz w:val="24"/>
      <w:szCs w:val="20"/>
    </w:rPr>
  </w:style>
  <w:style w:type="character" w:customStyle="1" w:styleId="30">
    <w:name w:val="Заголовок 3 Знак"/>
    <w:basedOn w:val="a1"/>
    <w:link w:val="3"/>
    <w:rsid w:val="009E6AB9"/>
    <w:rPr>
      <w:rFonts w:eastAsia="Times New Roman" w:cs="Times New Roman"/>
      <w:b/>
      <w:color w:val="FEE254" w:themeColor="accent3"/>
      <w:sz w:val="32"/>
      <w:szCs w:val="20"/>
    </w:rPr>
  </w:style>
  <w:style w:type="character" w:customStyle="1" w:styleId="40">
    <w:name w:val="Заголовок 4 Знак"/>
    <w:basedOn w:val="a1"/>
    <w:link w:val="4"/>
    <w:rsid w:val="009E6AB9"/>
    <w:rPr>
      <w:rFonts w:eastAsia="Times New Roman" w:cs="Times New Roman"/>
      <w:color w:val="000000"/>
      <w:sz w:val="28"/>
      <w:szCs w:val="20"/>
    </w:rPr>
  </w:style>
  <w:style w:type="character" w:customStyle="1" w:styleId="50">
    <w:name w:val="Заголовок 5 Знак"/>
    <w:basedOn w:val="a1"/>
    <w:link w:val="5"/>
    <w:rsid w:val="009E6AB9"/>
    <w:rPr>
      <w:rFonts w:asciiTheme="majorHAnsi" w:eastAsiaTheme="majorEastAsia" w:hAnsiTheme="majorHAnsi" w:cstheme="majorBidi"/>
      <w:b/>
      <w:spacing w:val="-10"/>
      <w:kern w:val="28"/>
      <w:sz w:val="40"/>
      <w:szCs w:val="56"/>
    </w:rPr>
  </w:style>
  <w:style w:type="character" w:customStyle="1" w:styleId="60">
    <w:name w:val="Заголовок 6 Знак"/>
    <w:basedOn w:val="a1"/>
    <w:link w:val="6"/>
    <w:rsid w:val="009E6AB9"/>
    <w:rPr>
      <w:rFonts w:eastAsia="Times New Roman" w:cs="Times New Roman"/>
      <w:b/>
      <w:szCs w:val="20"/>
    </w:rPr>
  </w:style>
  <w:style w:type="paragraph" w:styleId="a0">
    <w:name w:val="Title"/>
    <w:basedOn w:val="a"/>
    <w:next w:val="a"/>
    <w:link w:val="a4"/>
    <w:qFormat/>
    <w:rsid w:val="009E6AB9"/>
    <w:pPr>
      <w:contextualSpacing/>
      <w:jc w:val="right"/>
    </w:pPr>
    <w:rPr>
      <w:rFonts w:asciiTheme="majorHAnsi" w:eastAsiaTheme="majorEastAsia" w:hAnsiTheme="majorHAnsi" w:cstheme="majorBidi"/>
      <w:b/>
      <w:spacing w:val="-10"/>
      <w:kern w:val="28"/>
      <w:sz w:val="72"/>
      <w:szCs w:val="56"/>
    </w:rPr>
  </w:style>
  <w:style w:type="character" w:customStyle="1" w:styleId="a4">
    <w:name w:val="Название Знак"/>
    <w:basedOn w:val="a1"/>
    <w:link w:val="a0"/>
    <w:rsid w:val="009E6AB9"/>
    <w:rPr>
      <w:rFonts w:asciiTheme="majorHAnsi" w:eastAsiaTheme="majorEastAsia" w:hAnsiTheme="majorHAnsi" w:cstheme="majorBidi"/>
      <w:b/>
      <w:spacing w:val="-10"/>
      <w:kern w:val="28"/>
      <w:sz w:val="72"/>
      <w:szCs w:val="56"/>
    </w:rPr>
  </w:style>
  <w:style w:type="paragraph" w:styleId="a5">
    <w:name w:val="Subtitle"/>
    <w:basedOn w:val="a"/>
    <w:next w:val="a"/>
    <w:link w:val="a6"/>
    <w:qFormat/>
    <w:rsid w:val="009E6AB9"/>
    <w:pPr>
      <w:numPr>
        <w:ilvl w:val="1"/>
      </w:numPr>
      <w:spacing w:after="160"/>
      <w:jc w:val="right"/>
    </w:pPr>
    <w:rPr>
      <w:rFonts w:eastAsiaTheme="minorEastAsia" w:cstheme="minorBidi"/>
      <w:spacing w:val="15"/>
      <w:sz w:val="22"/>
      <w:szCs w:val="22"/>
    </w:rPr>
  </w:style>
  <w:style w:type="character" w:customStyle="1" w:styleId="a6">
    <w:name w:val="Подзаголовок Знак"/>
    <w:basedOn w:val="a1"/>
    <w:link w:val="a5"/>
    <w:rsid w:val="009E6AB9"/>
    <w:rPr>
      <w:rFonts w:eastAsiaTheme="minorEastAsia"/>
      <w:spacing w:val="15"/>
    </w:rPr>
  </w:style>
  <w:style w:type="character" w:styleId="a7">
    <w:name w:val="Strong"/>
    <w:basedOn w:val="a1"/>
    <w:rsid w:val="009E6AB9"/>
    <w:rPr>
      <w:rFonts w:asciiTheme="minorHAnsi" w:hAnsiTheme="minorHAnsi"/>
      <w:b/>
      <w:bCs/>
    </w:rPr>
  </w:style>
  <w:style w:type="character" w:customStyle="1" w:styleId="10">
    <w:name w:val="Заголовок 1 Знак"/>
    <w:basedOn w:val="a1"/>
    <w:link w:val="1"/>
    <w:rsid w:val="009E6AB9"/>
    <w:rPr>
      <w:rFonts w:asciiTheme="majorHAnsi" w:eastAsiaTheme="majorEastAsia" w:hAnsiTheme="majorHAnsi" w:cstheme="majorBidi"/>
      <w:color w:val="337C3D" w:themeColor="accent1" w:themeShade="BF"/>
      <w:sz w:val="32"/>
      <w:szCs w:val="32"/>
    </w:rPr>
  </w:style>
  <w:style w:type="paragraph" w:styleId="a8">
    <w:name w:val="Balloon Text"/>
    <w:basedOn w:val="a"/>
    <w:link w:val="a9"/>
    <w:uiPriority w:val="99"/>
    <w:semiHidden/>
    <w:unhideWhenUsed/>
    <w:rsid w:val="00B64D4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64D46"/>
    <w:rPr>
      <w:rFonts w:ascii="Segoe UI" w:eastAsia="Times New Roman" w:hAnsi="Segoe UI" w:cs="Segoe UI"/>
      <w:sz w:val="18"/>
      <w:szCs w:val="18"/>
    </w:rPr>
  </w:style>
  <w:style w:type="character" w:customStyle="1" w:styleId="70">
    <w:name w:val="Заголовок 7 Знак"/>
    <w:basedOn w:val="a1"/>
    <w:link w:val="7"/>
    <w:uiPriority w:val="9"/>
    <w:semiHidden/>
    <w:rsid w:val="00D06B1F"/>
    <w:rPr>
      <w:rFonts w:asciiTheme="majorHAnsi" w:eastAsiaTheme="majorEastAsia" w:hAnsiTheme="majorHAnsi" w:cstheme="majorBidi"/>
      <w:i/>
      <w:iCs/>
      <w:color w:val="225328" w:themeColor="accent1" w:themeShade="7F"/>
      <w:sz w:val="24"/>
      <w:szCs w:val="20"/>
    </w:rPr>
  </w:style>
  <w:style w:type="paragraph" w:customStyle="1" w:styleId="ConsPlusNormal">
    <w:name w:val="ConsPlusNormal"/>
    <w:rsid w:val="00623EA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a">
    <w:name w:val="Normal (Web)"/>
    <w:basedOn w:val="a"/>
    <w:uiPriority w:val="99"/>
    <w:unhideWhenUsed/>
    <w:rsid w:val="00623EAE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Cs w:val="24"/>
      <w:lang w:eastAsia="ru-RU"/>
    </w:rPr>
  </w:style>
  <w:style w:type="paragraph" w:styleId="ab">
    <w:name w:val="List Paragraph"/>
    <w:basedOn w:val="a"/>
    <w:uiPriority w:val="34"/>
    <w:qFormat/>
    <w:rsid w:val="008D35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562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91329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89935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lv\AppData\Roaming\Microsoft\&#1064;&#1072;&#1073;&#1083;&#1086;&#1085;&#1099;\______8_.dotx" TargetMode="External"/></Relationships>
</file>

<file path=word/theme/theme1.xml><?xml version="1.0" encoding="utf-8"?>
<a:theme xmlns:a="http://schemas.openxmlformats.org/drawingml/2006/main" name="Office Theme">
  <a:themeElements>
    <a:clrScheme name="Памятка">
      <a:dk1>
        <a:sysClr val="windowText" lastClr="000000"/>
      </a:dk1>
      <a:lt1>
        <a:sysClr val="window" lastClr="FFFFFF"/>
      </a:lt1>
      <a:dk2>
        <a:srgbClr val="002F42"/>
      </a:dk2>
      <a:lt2>
        <a:srgbClr val="E7E6E6"/>
      </a:lt2>
      <a:accent1>
        <a:srgbClr val="45A752"/>
      </a:accent1>
      <a:accent2>
        <a:srgbClr val="971C49"/>
      </a:accent2>
      <a:accent3>
        <a:srgbClr val="FEE254"/>
      </a:accent3>
      <a:accent4>
        <a:srgbClr val="E7934E"/>
      </a:accent4>
      <a:accent5>
        <a:srgbClr val="FFC000"/>
      </a:accent5>
      <a:accent6>
        <a:srgbClr val="70AD47"/>
      </a:accent6>
      <a:hlink>
        <a:srgbClr val="971C49"/>
      </a:hlink>
      <a:folHlink>
        <a:srgbClr val="971C49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19A8E8-D4F5-47EE-A62D-EB255CE06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______8_</Template>
  <TotalTime>206</TotalTime>
  <Pages>4</Pages>
  <Words>25</Words>
  <Characters>143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Вересова Л.В.</dc:creator>
  <cp:lastModifiedBy>Вересова Л.В.</cp:lastModifiedBy>
  <cp:revision>26</cp:revision>
  <cp:lastPrinted>2021-02-02T14:49:00Z</cp:lastPrinted>
  <dcterms:created xsi:type="dcterms:W3CDTF">2021-01-28T15:15:00Z</dcterms:created>
  <dcterms:modified xsi:type="dcterms:W3CDTF">2021-02-12T13:19:00Z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-570149881</vt:i4>
  </property>
</Properties>
</file>